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3C5F" w:rsidRDefault="008C3C5F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</w:p>
    <w:p w:rsidR="0023236F" w:rsidRPr="007C592F" w:rsidRDefault="00E319E0" w:rsidP="006F6BF2">
      <w:pPr>
        <w:pStyle w:val="Encabezado"/>
        <w:tabs>
          <w:tab w:val="clear" w:pos="4419"/>
          <w:tab w:val="clear" w:pos="8838"/>
        </w:tabs>
        <w:spacing w:line="220" w:lineRule="exact"/>
        <w:jc w:val="right"/>
        <w:rPr>
          <w:rFonts w:cs="Arial"/>
          <w:b/>
          <w:bCs/>
          <w:szCs w:val="14"/>
          <w:lang w:val="es-MX"/>
        </w:rPr>
      </w:pPr>
      <w:r>
        <w:rPr>
          <w:rFonts w:cs="Arial"/>
          <w:b/>
          <w:bCs/>
          <w:szCs w:val="14"/>
          <w:lang w:val="es-MX"/>
        </w:rPr>
        <w:t>2</w:t>
      </w:r>
      <w:r w:rsidR="00E818AA">
        <w:rPr>
          <w:rFonts w:cs="Arial"/>
          <w:b/>
          <w:bCs/>
          <w:szCs w:val="14"/>
          <w:lang w:val="es-MX"/>
        </w:rPr>
        <w:t>6</w:t>
      </w:r>
      <w:r w:rsidR="00304F48">
        <w:rPr>
          <w:rFonts w:cs="Arial"/>
          <w:b/>
          <w:bCs/>
          <w:szCs w:val="14"/>
          <w:lang w:val="es-MX"/>
        </w:rPr>
        <w:t xml:space="preserve"> DE SEPTIEMBRE</w:t>
      </w:r>
      <w:r w:rsidR="00331623" w:rsidRPr="007C592F">
        <w:rPr>
          <w:rFonts w:cs="Arial"/>
          <w:b/>
          <w:bCs/>
          <w:szCs w:val="14"/>
          <w:lang w:val="es-MX"/>
        </w:rPr>
        <w:t xml:space="preserve"> DE 2019</w:t>
      </w:r>
    </w:p>
    <w:p w:rsid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AA154F" w:rsidRDefault="00AA154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8C3C5F" w:rsidRDefault="008C3C5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</w:p>
    <w:p w:rsidR="007C592F" w:rsidRPr="007C592F" w:rsidRDefault="007C592F" w:rsidP="007C592F">
      <w:pPr>
        <w:pStyle w:val="Encabezado"/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LIC. RAFAEL ALEJANDRO CORRAL VALVERDE</w:t>
      </w:r>
    </w:p>
    <w:p w:rsidR="009C5812" w:rsidRPr="007C592F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b/>
          <w:bCs/>
          <w:szCs w:val="14"/>
          <w:lang w:val="es-ES_tradnl"/>
        </w:rPr>
      </w:pPr>
      <w:r w:rsidRPr="007C592F">
        <w:rPr>
          <w:rFonts w:cs="Arial"/>
          <w:b/>
          <w:bCs/>
          <w:szCs w:val="14"/>
          <w:lang w:val="es-ES_tradnl"/>
        </w:rPr>
        <w:t>SUBDIRECTOR JURÍDICO</w:t>
      </w:r>
    </w:p>
    <w:p w:rsidR="007C592F" w:rsidRPr="00FF5596" w:rsidRDefault="007C592F" w:rsidP="007C592F">
      <w:pPr>
        <w:pStyle w:val="Encabezado"/>
        <w:tabs>
          <w:tab w:val="clear" w:pos="4419"/>
          <w:tab w:val="clear" w:pos="8838"/>
        </w:tabs>
        <w:spacing w:line="220" w:lineRule="exact"/>
        <w:rPr>
          <w:rFonts w:cs="Arial"/>
          <w:szCs w:val="14"/>
          <w:lang w:val="es-ES_tradnl"/>
        </w:rPr>
      </w:pPr>
    </w:p>
    <w:p w:rsidR="009C5812" w:rsidRPr="00FF5596" w:rsidRDefault="009C5812" w:rsidP="006F6BF2">
      <w:pPr>
        <w:pStyle w:val="Encabezado"/>
        <w:tabs>
          <w:tab w:val="clear" w:pos="4419"/>
          <w:tab w:val="clear" w:pos="8838"/>
        </w:tabs>
        <w:spacing w:line="220" w:lineRule="exact"/>
        <w:jc w:val="both"/>
        <w:rPr>
          <w:rFonts w:cs="Arial"/>
          <w:szCs w:val="14"/>
          <w:lang w:val="es-ES_tradnl"/>
        </w:rPr>
      </w:pPr>
      <w:r w:rsidRPr="00FF5596">
        <w:rPr>
          <w:rFonts w:cs="Arial"/>
          <w:szCs w:val="14"/>
          <w:lang w:val="es-ES_tradnl"/>
        </w:rPr>
        <w:t xml:space="preserve">POR ESTE CONDUCTO </w:t>
      </w:r>
      <w:r w:rsidR="00706D17" w:rsidRPr="00FF5596">
        <w:rPr>
          <w:rFonts w:cs="Arial"/>
          <w:szCs w:val="14"/>
          <w:lang w:val="es-ES_tradnl"/>
        </w:rPr>
        <w:t>Y DE CONFORMIDAD CON EL ARTÍCULO 33 FRACCIÓN</w:t>
      </w:r>
      <w:r w:rsidR="007C592F">
        <w:rPr>
          <w:rFonts w:cs="Arial"/>
          <w:szCs w:val="14"/>
          <w:lang w:val="es-ES_tradnl"/>
        </w:rPr>
        <w:t xml:space="preserve"> </w:t>
      </w:r>
      <w:r w:rsidR="001D3D36">
        <w:rPr>
          <w:rFonts w:cs="Arial"/>
          <w:szCs w:val="14"/>
          <w:lang w:val="es-ES_tradnl"/>
        </w:rPr>
        <w:t>XII</w:t>
      </w:r>
      <w:r w:rsidR="00706D17" w:rsidRPr="00FF5596">
        <w:rPr>
          <w:rFonts w:cs="Arial"/>
          <w:szCs w:val="14"/>
          <w:lang w:val="es-ES_tradnl"/>
        </w:rPr>
        <w:t xml:space="preserve"> DEL REGLAMENTO INTERIOR DEL MUNICIPIO DE CHIHUAHUA, </w:t>
      </w:r>
      <w:r w:rsidRPr="00FF5596">
        <w:rPr>
          <w:rFonts w:cs="Arial"/>
          <w:szCs w:val="14"/>
          <w:lang w:val="es-ES_tradnl"/>
        </w:rPr>
        <w:t>LE SOLICITO LA ELABORACIÓN DEL CONTRATO CON LA SIGUIENTE INFORMACIÓN:</w:t>
      </w:r>
    </w:p>
    <w:p w:rsidR="00F60B6C" w:rsidRDefault="00F60B6C" w:rsidP="00F60B6C">
      <w:pPr>
        <w:pStyle w:val="Encabezado"/>
        <w:tabs>
          <w:tab w:val="left" w:pos="708"/>
        </w:tabs>
        <w:spacing w:line="220" w:lineRule="exact"/>
        <w:jc w:val="both"/>
        <w:rPr>
          <w:rFonts w:cs="Arial"/>
          <w:szCs w:val="14"/>
          <w:lang w:val="es-ES_tradnl"/>
        </w:rPr>
      </w:pPr>
    </w:p>
    <w:p w:rsidR="00E818AA" w:rsidRDefault="00E818AA" w:rsidP="00E818AA">
      <w:r>
        <w:rPr>
          <w:rFonts w:eastAsia="Arial" w:cs="Arial"/>
          <w:color w:val="000000"/>
        </w:rPr>
        <w:t xml:space="preserve">NÚMERO DE CONTRATO: </w:t>
      </w:r>
      <w:r>
        <w:rPr>
          <w:rFonts w:eastAsia="Arial" w:cs="Arial"/>
          <w:b/>
          <w:color w:val="000000"/>
        </w:rPr>
        <w:t>113/2019</w:t>
      </w:r>
    </w:p>
    <w:p w:rsidR="00E818AA" w:rsidRDefault="00E818AA" w:rsidP="00E818AA">
      <w:r>
        <w:rPr>
          <w:rFonts w:eastAsia="Arial" w:cs="Arial"/>
          <w:color w:val="000000"/>
        </w:rPr>
        <w:t xml:space="preserve">FECHA DE FIRMA: </w:t>
      </w:r>
      <w:r>
        <w:rPr>
          <w:rFonts w:eastAsia="Arial" w:cs="Arial"/>
          <w:b/>
          <w:color w:val="000000"/>
        </w:rPr>
        <w:t>30/09/2019</w:t>
      </w:r>
    </w:p>
    <w:p w:rsidR="00E818AA" w:rsidRDefault="00E818AA" w:rsidP="00E818AA">
      <w:r>
        <w:rPr>
          <w:rFonts w:eastAsia="Arial" w:cs="Arial"/>
          <w:color w:val="000000"/>
        </w:rPr>
        <w:t xml:space="preserve">TIPO DE CONTRATO: </w:t>
      </w:r>
      <w:r>
        <w:rPr>
          <w:rFonts w:eastAsia="Arial" w:cs="Arial"/>
          <w:b/>
          <w:color w:val="000000"/>
        </w:rPr>
        <w:t>OBRA PÚBLICA</w:t>
      </w:r>
    </w:p>
    <w:p w:rsidR="00E818AA" w:rsidRDefault="00E818AA" w:rsidP="00E818AA">
      <w:r>
        <w:rPr>
          <w:rFonts w:eastAsia="Arial" w:cs="Arial"/>
          <w:color w:val="000000"/>
        </w:rPr>
        <w:t xml:space="preserve">DESCRIPCIÓN DE LA OBRA: </w:t>
      </w:r>
      <w:r>
        <w:rPr>
          <w:rFonts w:eastAsia="Arial" w:cs="Arial"/>
          <w:b/>
          <w:color w:val="000000"/>
        </w:rPr>
        <w:t>PUENTE DE CONEXIÓN DE CALLE TABALAOPA A QUINTA REAL;</w:t>
      </w:r>
    </w:p>
    <w:p w:rsidR="00E818AA" w:rsidRDefault="00E818AA" w:rsidP="00E818AA">
      <w:r>
        <w:rPr>
          <w:rFonts w:eastAsia="Arial" w:cs="Arial"/>
          <w:color w:val="000000"/>
        </w:rPr>
        <w:t xml:space="preserve">NÚMERO DE LICITACIÓN: </w:t>
      </w:r>
      <w:r>
        <w:rPr>
          <w:rFonts w:eastAsia="Arial" w:cs="Arial"/>
          <w:b/>
          <w:color w:val="000000"/>
        </w:rPr>
        <w:t>DOPM-29-2019</w:t>
      </w:r>
    </w:p>
    <w:p w:rsidR="00E818AA" w:rsidRDefault="00E818AA" w:rsidP="00E818AA">
      <w:r>
        <w:rPr>
          <w:rFonts w:eastAsia="Arial" w:cs="Arial"/>
          <w:color w:val="000000"/>
        </w:rPr>
        <w:t xml:space="preserve">NÚMERO DE OFICIO DE APROBACIÓN PRESUPUESTAL: </w:t>
      </w:r>
      <w:r>
        <w:rPr>
          <w:rFonts w:eastAsia="Arial" w:cs="Arial"/>
          <w:b/>
          <w:color w:val="000000"/>
        </w:rPr>
        <w:t>2019-PDM-FODESM-OP-061</w:t>
      </w:r>
      <w:proofErr w:type="gramStart"/>
      <w:r>
        <w:rPr>
          <w:rFonts w:eastAsia="Arial" w:cs="Arial"/>
          <w:b/>
          <w:color w:val="000000"/>
        </w:rPr>
        <w:t>,PRODECH</w:t>
      </w:r>
      <w:proofErr w:type="gramEnd"/>
      <w:r>
        <w:rPr>
          <w:rFonts w:eastAsia="Arial" w:cs="Arial"/>
          <w:b/>
          <w:color w:val="000000"/>
        </w:rPr>
        <w:t>/CG/141/2019</w:t>
      </w:r>
    </w:p>
    <w:p w:rsidR="00E818AA" w:rsidRDefault="00E818AA" w:rsidP="00E818AA">
      <w:r>
        <w:rPr>
          <w:rFonts w:eastAsia="Arial" w:cs="Arial"/>
          <w:color w:val="000000"/>
        </w:rPr>
        <w:t xml:space="preserve">ANTICIPO: </w:t>
      </w:r>
      <w:r>
        <w:rPr>
          <w:rFonts w:eastAsia="Arial" w:cs="Arial"/>
          <w:b/>
          <w:color w:val="000000"/>
        </w:rPr>
        <w:t>30.0 %</w:t>
      </w:r>
    </w:p>
    <w:p w:rsidR="00E818AA" w:rsidRDefault="00E818AA" w:rsidP="00E818AA">
      <w:r>
        <w:rPr>
          <w:rFonts w:eastAsia="Arial" w:cs="Arial"/>
          <w:color w:val="000000"/>
        </w:rPr>
        <w:t xml:space="preserve">PERIODO DE EJECUCIÓN: </w:t>
      </w:r>
      <w:r>
        <w:rPr>
          <w:rFonts w:eastAsia="Arial" w:cs="Arial"/>
          <w:b/>
          <w:color w:val="000000"/>
        </w:rPr>
        <w:t>DEL 02 DE OCTUBRE DEL 2019 AL 29 DE MARZO DEL 2020</w:t>
      </w:r>
    </w:p>
    <w:p w:rsidR="00E818AA" w:rsidRDefault="00E818AA" w:rsidP="00E818AA">
      <w:r>
        <w:rPr>
          <w:rFonts w:eastAsia="Arial" w:cs="Arial"/>
          <w:color w:val="000000"/>
        </w:rPr>
        <w:t xml:space="preserve">CONTRATISTA: </w:t>
      </w:r>
      <w:r>
        <w:rPr>
          <w:rFonts w:eastAsia="Arial" w:cs="Arial"/>
          <w:b/>
          <w:color w:val="000000"/>
        </w:rPr>
        <w:t>CORPORATIVO INTEGRAL ARMICOVA, S. DE RL DE CV</w:t>
      </w:r>
    </w:p>
    <w:p w:rsidR="00E818AA" w:rsidRDefault="00E818AA" w:rsidP="00E818AA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$ 19</w:t>
      </w:r>
      <w:proofErr w:type="gramStart"/>
      <w:r>
        <w:rPr>
          <w:rFonts w:eastAsia="Arial" w:cs="Arial"/>
          <w:b/>
          <w:color w:val="000000"/>
        </w:rPr>
        <w:t>,611,237.21</w:t>
      </w:r>
      <w:proofErr w:type="gramEnd"/>
      <w:r>
        <w:rPr>
          <w:rFonts w:eastAsia="Arial" w:cs="Arial"/>
          <w:b/>
          <w:color w:val="000000"/>
        </w:rPr>
        <w:t xml:space="preserve"> NO INCLUYE EL IMPUESTO AL VALOR AGREGADO.</w:t>
      </w:r>
    </w:p>
    <w:p w:rsidR="00E818AA" w:rsidRDefault="00E818AA" w:rsidP="00E818AA">
      <w:r>
        <w:rPr>
          <w:rFonts w:eastAsia="Arial" w:cs="Arial"/>
          <w:color w:val="000000"/>
        </w:rPr>
        <w:t xml:space="preserve">IMPUESTO AL VALOR AGREGADO: </w:t>
      </w:r>
      <w:r>
        <w:rPr>
          <w:rFonts w:eastAsia="Arial" w:cs="Arial"/>
          <w:b/>
          <w:color w:val="000000"/>
        </w:rPr>
        <w:t>$ 3</w:t>
      </w:r>
      <w:proofErr w:type="gramStart"/>
      <w:r>
        <w:rPr>
          <w:rFonts w:eastAsia="Arial" w:cs="Arial"/>
          <w:b/>
          <w:color w:val="000000"/>
        </w:rPr>
        <w:t>,137,797.95</w:t>
      </w:r>
      <w:proofErr w:type="gramEnd"/>
    </w:p>
    <w:p w:rsidR="00E818AA" w:rsidRDefault="00E818AA" w:rsidP="00E818AA">
      <w:r>
        <w:rPr>
          <w:rFonts w:eastAsia="Arial" w:cs="Arial"/>
          <w:color w:val="000000"/>
        </w:rPr>
        <w:t xml:space="preserve">IMPORTE DEL CONTRATO: </w:t>
      </w:r>
      <w:r>
        <w:rPr>
          <w:rFonts w:eastAsia="Arial" w:cs="Arial"/>
          <w:b/>
          <w:color w:val="000000"/>
        </w:rPr>
        <w:t>$ 22</w:t>
      </w:r>
      <w:proofErr w:type="gramStart"/>
      <w:r>
        <w:rPr>
          <w:rFonts w:eastAsia="Arial" w:cs="Arial"/>
          <w:b/>
          <w:color w:val="000000"/>
        </w:rPr>
        <w:t>,749,035.16</w:t>
      </w:r>
      <w:proofErr w:type="gramEnd"/>
      <w:r>
        <w:rPr>
          <w:rFonts w:eastAsia="Arial" w:cs="Arial"/>
          <w:b/>
          <w:color w:val="000000"/>
        </w:rPr>
        <w:t xml:space="preserve"> INCLUYENDO EL IMPUESTO AL VALOR AGREGADO.</w:t>
      </w:r>
    </w:p>
    <w:p w:rsidR="00E818AA" w:rsidRDefault="00E818AA" w:rsidP="00E818AA">
      <w:r>
        <w:rPr>
          <w:rFonts w:eastAsia="Arial" w:cs="Arial"/>
          <w:color w:val="000000"/>
        </w:rPr>
        <w:t xml:space="preserve">PENAS CONVENCIONALES: </w:t>
      </w:r>
      <w:r>
        <w:rPr>
          <w:rFonts w:eastAsia="Arial" w:cs="Arial"/>
          <w:b/>
          <w:color w:val="000000"/>
        </w:rPr>
        <w:t>1%</w:t>
      </w:r>
    </w:p>
    <w:p w:rsidR="00E818AA" w:rsidRDefault="00E818AA" w:rsidP="00E818AA">
      <w:r>
        <w:rPr>
          <w:rFonts w:eastAsia="Arial" w:cs="Arial"/>
          <w:color w:val="000000"/>
        </w:rPr>
        <w:t>SE SOLICITA COMO GARANTÍAS, A FAVOR DE LA TESORERÍA DEL MUNICIPIO DE CHIHUAHUA:</w:t>
      </w:r>
    </w:p>
    <w:p w:rsidR="00E818AA" w:rsidRDefault="00E818AA" w:rsidP="00E818AA">
      <w:r>
        <w:rPr>
          <w:rFonts w:eastAsia="Arial" w:cs="Arial"/>
          <w:color w:val="000000"/>
        </w:rPr>
        <w:t xml:space="preserve">*  EXACTO CUMPLIMIENTO: </w:t>
      </w:r>
      <w:r>
        <w:rPr>
          <w:rFonts w:eastAsia="Arial" w:cs="Arial"/>
          <w:b/>
          <w:color w:val="000000"/>
        </w:rPr>
        <w:t>FIANZA</w:t>
      </w:r>
    </w:p>
    <w:p w:rsidR="00E818AA" w:rsidRDefault="00E818AA" w:rsidP="00E818AA">
      <w:r>
        <w:rPr>
          <w:rFonts w:eastAsia="Arial" w:cs="Arial"/>
          <w:color w:val="000000"/>
        </w:rPr>
        <w:t xml:space="preserve">*  SANEAMIENTO EN CASO EVICCIÓN DE VICIOS OCULTOS: </w:t>
      </w:r>
      <w:bookmarkStart w:id="0" w:name="_GoBack"/>
      <w:bookmarkEnd w:id="0"/>
    </w:p>
    <w:p w:rsidR="00D82294" w:rsidRPr="00654757" w:rsidRDefault="00D82294" w:rsidP="00D82294">
      <w:pPr>
        <w:numPr>
          <w:ilvl w:val="0"/>
          <w:numId w:val="5"/>
        </w:numPr>
        <w:rPr>
          <w:b/>
        </w:rPr>
      </w:pPr>
      <w:r w:rsidRPr="00654757">
        <w:rPr>
          <w:b/>
        </w:rPr>
        <w:t>FIANZA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CARTA DE CRÉDITO IRREVOCABLE</w:t>
      </w:r>
    </w:p>
    <w:p w:rsidR="00D82294" w:rsidRPr="00654757" w:rsidRDefault="00D82294" w:rsidP="00D82294">
      <w:pPr>
        <w:numPr>
          <w:ilvl w:val="0"/>
          <w:numId w:val="5"/>
        </w:numPr>
      </w:pPr>
      <w:r w:rsidRPr="00654757">
        <w:rPr>
          <w:b/>
        </w:rPr>
        <w:t>APORTACIÓN RECURSOS LÍQUIDOS</w:t>
      </w:r>
    </w:p>
    <w:p w:rsidR="009B6B4B" w:rsidRDefault="009B6B4B" w:rsidP="009B6B4B"/>
    <w:p w:rsidR="0071208E" w:rsidRDefault="008024BB">
      <w:r>
        <w:rPr>
          <w:rFonts w:eastAsia="Arial" w:cs="Arial"/>
          <w:b/>
          <w:color w:val="000000"/>
        </w:rPr>
        <w:t>“SOLICITANDO QUE ME ENVIÉ EL CONTRATO IMPRESO EN PAPEL OFICIAL A ESTA DEPENDENCIA PARA FORMALIZAR EL PROCESO DE CONTRATACIÓN.”</w:t>
      </w:r>
    </w:p>
    <w:p w:rsidR="0029333D" w:rsidRDefault="008024BB">
      <w:pPr>
        <w:jc w:val="thaiDistribute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cr/>
      </w:r>
      <w:r w:rsidR="007C592F" w:rsidRPr="007C592F">
        <w:rPr>
          <w:rFonts w:eastAsia="Arial" w:cs="Arial"/>
          <w:color w:val="000000"/>
        </w:rPr>
        <w:t>ESTA OPCIÓN SE EJERCE EN BASE A LOS CRITERIOS DE ECONOMÍA, EFICACIA, EFICIENCIA, IMPARCIALIDAD, HONRADEZ Y TRANSPARENCIA QUE ASEGUREN LAS MEJORES CONDICIONES PARA EL MUNICIPIO DE CHIHUAHUA, TODA VEZ QUE LA ADJUDICACIÓN DEL CONTRATO DE REFERENCIA SE HACE CON ESTRICTO APEGO A LO QUE ESTABLECEN LOS ARTÍCULOS 22 FRACCIÓN III Y 35 DE LA LEY DE OBRAS PÚBLICAS Y SERVICIOS RELACIONADOS CON LAS MISMAS DEL ESTADO DE CHIHUAHUA, ASÍ COMO EL ARTICULO 25 FRACIÓN III DE LEY DE OBRAS PÚBLICAS Y SERVICIOS RELACIONADOS CON LAS MISMAS, LA EMPRESA QUE A CRITERIO DE LA DIRECCIÓN DE OBRAS PÚBLICAS ES LA QUE CUENTA CON LA CAPACIDAD DE RESPUESTA INMEDIATA Y LOS RECURSOS NECESARIOS PARA LA REALIZACIÓN DE LOS TRABAJOS REQUERIDOS, MISMA QUE FUE EVALUADA DETALLADAMENTE Y SE DETERMINÓ QUE CONTABA CON LA SOLVENCIA TÉCNICA Y ECONÓMICA PARA EFECTUAR LOS CITADOS TRABAJOS, HECHO POR EL CUAL, SE DECIDIÓ ADJUDICARLE EL CONTRATO EN COMENTO.</w:t>
      </w:r>
    </w:p>
    <w:p w:rsidR="0071208E" w:rsidRDefault="008024BB">
      <w:r>
        <w:rPr>
          <w:rFonts w:eastAsia="Arial" w:cs="Arial"/>
          <w:color w:val="000000"/>
        </w:rPr>
        <w:cr/>
        <w:t>SIN MÁS POR EL MOMENTO, ME DESPIDO DE USTED CON UN CORDIAL SALUDO.</w:t>
      </w:r>
    </w:p>
    <w:p w:rsidR="00C95CFA" w:rsidRDefault="00C95CFA">
      <w:pPr>
        <w:jc w:val="center"/>
        <w:rPr>
          <w:rFonts w:eastAsia="Arial" w:cs="Arial"/>
          <w:color w:val="000000"/>
        </w:rPr>
      </w:pPr>
    </w:p>
    <w:p w:rsidR="0071208E" w:rsidRDefault="008024BB">
      <w:pPr>
        <w:jc w:val="center"/>
      </w:pPr>
      <w:r>
        <w:rPr>
          <w:rFonts w:eastAsia="Arial" w:cs="Arial"/>
          <w:color w:val="000000"/>
        </w:rPr>
        <w:t>ATENTAMENTE</w:t>
      </w:r>
    </w:p>
    <w:p w:rsidR="002F0B7F" w:rsidRDefault="002F0B7F">
      <w:pPr>
        <w:jc w:val="center"/>
        <w:rPr>
          <w:rFonts w:eastAsia="Arial" w:cs="Arial"/>
          <w:b/>
          <w:color w:val="000000"/>
        </w:rPr>
      </w:pPr>
    </w:p>
    <w:p w:rsidR="0071208E" w:rsidRPr="00D032FA" w:rsidRDefault="008024BB">
      <w:pPr>
        <w:jc w:val="center"/>
        <w:rPr>
          <w:rFonts w:eastAsia="Arial" w:cs="Arial"/>
          <w:b/>
          <w:color w:val="000000"/>
        </w:rPr>
      </w:pPr>
      <w:r>
        <w:rPr>
          <w:rFonts w:eastAsia="Arial" w:cs="Arial"/>
          <w:b/>
          <w:color w:val="000000"/>
        </w:rPr>
        <w:cr/>
        <w:t>ING. CARLOS HUMBERTO CABELLO GIL</w:t>
      </w:r>
    </w:p>
    <w:p w:rsidR="0071208E" w:rsidRDefault="008024BB">
      <w:pPr>
        <w:jc w:val="center"/>
      </w:pPr>
      <w:r>
        <w:rPr>
          <w:rFonts w:eastAsia="Arial" w:cs="Arial"/>
          <w:b/>
          <w:color w:val="000000"/>
        </w:rPr>
        <w:t>DIRECTOR DE OBRAS PÚBLICAS</w:t>
      </w:r>
    </w:p>
    <w:sectPr w:rsidR="0071208E" w:rsidSect="00472C11">
      <w:headerReference w:type="default" r:id="rId8"/>
      <w:pgSz w:w="12240" w:h="15840" w:code="1"/>
      <w:pgMar w:top="1814" w:right="851" w:bottom="1531" w:left="1134" w:header="1701" w:footer="567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8F4" w:rsidRDefault="003538F4">
      <w:r>
        <w:separator/>
      </w:r>
    </w:p>
  </w:endnote>
  <w:endnote w:type="continuationSeparator" w:id="0">
    <w:p w:rsidR="003538F4" w:rsidRDefault="00353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8F4" w:rsidRDefault="003538F4">
      <w:r>
        <w:separator/>
      </w:r>
    </w:p>
  </w:footnote>
  <w:footnote w:type="continuationSeparator" w:id="0">
    <w:p w:rsidR="003538F4" w:rsidRDefault="003538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604" w:rsidRDefault="00700604" w:rsidP="00472C11">
    <w:pPr>
      <w:pStyle w:val="Encabezado"/>
      <w:tabs>
        <w:tab w:val="clear" w:pos="4419"/>
        <w:tab w:val="left" w:pos="9900"/>
      </w:tabs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147AB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1" w15:restartNumberingAfterBreak="0">
    <w:nsid w:val="4CC438FC"/>
    <w:multiLevelType w:val="hybridMultilevel"/>
    <w:tmpl w:val="AB6A8EF8"/>
    <w:lvl w:ilvl="0" w:tplc="31EEE0A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FC30F1"/>
    <w:multiLevelType w:val="hybridMultilevel"/>
    <w:tmpl w:val="7256B8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25B48"/>
    <w:multiLevelType w:val="hybridMultilevel"/>
    <w:tmpl w:val="1B026F74"/>
    <w:lvl w:ilvl="0" w:tplc="0FF0CF60">
      <w:numFmt w:val="bullet"/>
      <w:lvlText w:val="-"/>
      <w:lvlJc w:val="left"/>
      <w:pPr>
        <w:ind w:left="643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4" w15:restartNumberingAfterBreak="0">
    <w:nsid w:val="74B2138A"/>
    <w:multiLevelType w:val="singleLevel"/>
    <w:tmpl w:val="23A4CFC2"/>
    <w:lvl w:ilvl="0">
      <w:start w:val="1"/>
      <w:numFmt w:val="lowerLetter"/>
      <w:lvlText w:val="%1).-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07"/>
    <w:rsid w:val="0000122C"/>
    <w:rsid w:val="000049A3"/>
    <w:rsid w:val="00007863"/>
    <w:rsid w:val="00010E39"/>
    <w:rsid w:val="0004068F"/>
    <w:rsid w:val="000550E7"/>
    <w:rsid w:val="0005518D"/>
    <w:rsid w:val="00083A48"/>
    <w:rsid w:val="00097141"/>
    <w:rsid w:val="000974B8"/>
    <w:rsid w:val="000B5863"/>
    <w:rsid w:val="000D1F8C"/>
    <w:rsid w:val="000E500E"/>
    <w:rsid w:val="000F546C"/>
    <w:rsid w:val="00116EAC"/>
    <w:rsid w:val="001356A7"/>
    <w:rsid w:val="00156966"/>
    <w:rsid w:val="00164ACC"/>
    <w:rsid w:val="00165B7F"/>
    <w:rsid w:val="0017485A"/>
    <w:rsid w:val="00191928"/>
    <w:rsid w:val="00194B72"/>
    <w:rsid w:val="001A2A48"/>
    <w:rsid w:val="001B5709"/>
    <w:rsid w:val="001C762D"/>
    <w:rsid w:val="001C7D49"/>
    <w:rsid w:val="001D3D36"/>
    <w:rsid w:val="001D749C"/>
    <w:rsid w:val="001E516B"/>
    <w:rsid w:val="001E6746"/>
    <w:rsid w:val="001E6A1D"/>
    <w:rsid w:val="001E6DBD"/>
    <w:rsid w:val="002148B5"/>
    <w:rsid w:val="0022069E"/>
    <w:rsid w:val="00224724"/>
    <w:rsid w:val="00226F99"/>
    <w:rsid w:val="0023236F"/>
    <w:rsid w:val="002358EC"/>
    <w:rsid w:val="00253B36"/>
    <w:rsid w:val="00274F3E"/>
    <w:rsid w:val="0029333D"/>
    <w:rsid w:val="002B2F97"/>
    <w:rsid w:val="002B3506"/>
    <w:rsid w:val="002D562B"/>
    <w:rsid w:val="002F0B7F"/>
    <w:rsid w:val="00304F48"/>
    <w:rsid w:val="00310C76"/>
    <w:rsid w:val="0031707F"/>
    <w:rsid w:val="00325AB3"/>
    <w:rsid w:val="00331623"/>
    <w:rsid w:val="00340661"/>
    <w:rsid w:val="00352AB4"/>
    <w:rsid w:val="003538F4"/>
    <w:rsid w:val="0036587C"/>
    <w:rsid w:val="003772F9"/>
    <w:rsid w:val="00377BFF"/>
    <w:rsid w:val="003B0C56"/>
    <w:rsid w:val="003B77A5"/>
    <w:rsid w:val="003C56CF"/>
    <w:rsid w:val="003C5FBD"/>
    <w:rsid w:val="0040280C"/>
    <w:rsid w:val="00403F05"/>
    <w:rsid w:val="00432663"/>
    <w:rsid w:val="004364F8"/>
    <w:rsid w:val="00456379"/>
    <w:rsid w:val="00457407"/>
    <w:rsid w:val="00472C11"/>
    <w:rsid w:val="00472E44"/>
    <w:rsid w:val="00482760"/>
    <w:rsid w:val="004942A7"/>
    <w:rsid w:val="00494BB6"/>
    <w:rsid w:val="004A26EE"/>
    <w:rsid w:val="004B02E6"/>
    <w:rsid w:val="004F4BB5"/>
    <w:rsid w:val="00500214"/>
    <w:rsid w:val="00500D64"/>
    <w:rsid w:val="00501662"/>
    <w:rsid w:val="00507AC0"/>
    <w:rsid w:val="00540B33"/>
    <w:rsid w:val="00557536"/>
    <w:rsid w:val="0056660A"/>
    <w:rsid w:val="005718F2"/>
    <w:rsid w:val="00573071"/>
    <w:rsid w:val="00576735"/>
    <w:rsid w:val="005802D7"/>
    <w:rsid w:val="005C0750"/>
    <w:rsid w:val="005C7EA4"/>
    <w:rsid w:val="005E3B80"/>
    <w:rsid w:val="005F6A90"/>
    <w:rsid w:val="005F70AE"/>
    <w:rsid w:val="00606FBC"/>
    <w:rsid w:val="00610B9F"/>
    <w:rsid w:val="00615522"/>
    <w:rsid w:val="00624285"/>
    <w:rsid w:val="00635F42"/>
    <w:rsid w:val="00640BF1"/>
    <w:rsid w:val="006428FE"/>
    <w:rsid w:val="00654757"/>
    <w:rsid w:val="0066459B"/>
    <w:rsid w:val="00665C13"/>
    <w:rsid w:val="00691E3B"/>
    <w:rsid w:val="0069232E"/>
    <w:rsid w:val="006A0A56"/>
    <w:rsid w:val="006B554D"/>
    <w:rsid w:val="006C419C"/>
    <w:rsid w:val="006D1F56"/>
    <w:rsid w:val="006D28FE"/>
    <w:rsid w:val="006D4A0A"/>
    <w:rsid w:val="006D4D72"/>
    <w:rsid w:val="006F4F5C"/>
    <w:rsid w:val="006F5C5A"/>
    <w:rsid w:val="006F6BF2"/>
    <w:rsid w:val="006F7F8D"/>
    <w:rsid w:val="00700604"/>
    <w:rsid w:val="00702EED"/>
    <w:rsid w:val="00706D17"/>
    <w:rsid w:val="0071208E"/>
    <w:rsid w:val="00712655"/>
    <w:rsid w:val="007146D1"/>
    <w:rsid w:val="00717158"/>
    <w:rsid w:val="0072458D"/>
    <w:rsid w:val="007278BA"/>
    <w:rsid w:val="00745AF0"/>
    <w:rsid w:val="00762A1F"/>
    <w:rsid w:val="00764D07"/>
    <w:rsid w:val="007872F4"/>
    <w:rsid w:val="007B6B64"/>
    <w:rsid w:val="007C279F"/>
    <w:rsid w:val="007C592F"/>
    <w:rsid w:val="007D6498"/>
    <w:rsid w:val="007E022E"/>
    <w:rsid w:val="007F09A1"/>
    <w:rsid w:val="007F5B3E"/>
    <w:rsid w:val="0080195C"/>
    <w:rsid w:val="008024BB"/>
    <w:rsid w:val="00810CB5"/>
    <w:rsid w:val="00815248"/>
    <w:rsid w:val="0085529E"/>
    <w:rsid w:val="0086231E"/>
    <w:rsid w:val="00867F1D"/>
    <w:rsid w:val="0087176E"/>
    <w:rsid w:val="00875C6E"/>
    <w:rsid w:val="00886C65"/>
    <w:rsid w:val="00891E2E"/>
    <w:rsid w:val="00896B71"/>
    <w:rsid w:val="008A07E6"/>
    <w:rsid w:val="008A2405"/>
    <w:rsid w:val="008A3387"/>
    <w:rsid w:val="008C3C5F"/>
    <w:rsid w:val="008C6509"/>
    <w:rsid w:val="008D141D"/>
    <w:rsid w:val="008D2014"/>
    <w:rsid w:val="008D2238"/>
    <w:rsid w:val="008E7E42"/>
    <w:rsid w:val="009434DF"/>
    <w:rsid w:val="009604E9"/>
    <w:rsid w:val="0096056D"/>
    <w:rsid w:val="00964D9C"/>
    <w:rsid w:val="009669C4"/>
    <w:rsid w:val="00973D9C"/>
    <w:rsid w:val="00974FE5"/>
    <w:rsid w:val="0099433E"/>
    <w:rsid w:val="00994ED1"/>
    <w:rsid w:val="00996435"/>
    <w:rsid w:val="009A00A2"/>
    <w:rsid w:val="009B6B4B"/>
    <w:rsid w:val="009C4EA9"/>
    <w:rsid w:val="009C5812"/>
    <w:rsid w:val="009D0893"/>
    <w:rsid w:val="009F30DF"/>
    <w:rsid w:val="00A1706F"/>
    <w:rsid w:val="00A347FC"/>
    <w:rsid w:val="00A4051E"/>
    <w:rsid w:val="00A54505"/>
    <w:rsid w:val="00A730B2"/>
    <w:rsid w:val="00A74D5F"/>
    <w:rsid w:val="00A777A9"/>
    <w:rsid w:val="00A85DA3"/>
    <w:rsid w:val="00AA154F"/>
    <w:rsid w:val="00AB532B"/>
    <w:rsid w:val="00AE12BE"/>
    <w:rsid w:val="00AE23B2"/>
    <w:rsid w:val="00AF40E1"/>
    <w:rsid w:val="00AF6813"/>
    <w:rsid w:val="00B0316B"/>
    <w:rsid w:val="00B23549"/>
    <w:rsid w:val="00B235D5"/>
    <w:rsid w:val="00B552A1"/>
    <w:rsid w:val="00B7055B"/>
    <w:rsid w:val="00B802B2"/>
    <w:rsid w:val="00B80B85"/>
    <w:rsid w:val="00BA5626"/>
    <w:rsid w:val="00BB71E7"/>
    <w:rsid w:val="00BC6A46"/>
    <w:rsid w:val="00BE1469"/>
    <w:rsid w:val="00BE1D80"/>
    <w:rsid w:val="00BE76B5"/>
    <w:rsid w:val="00BF2471"/>
    <w:rsid w:val="00BF498C"/>
    <w:rsid w:val="00C14747"/>
    <w:rsid w:val="00C41E73"/>
    <w:rsid w:val="00C6366F"/>
    <w:rsid w:val="00C67C21"/>
    <w:rsid w:val="00C70ACA"/>
    <w:rsid w:val="00C77F00"/>
    <w:rsid w:val="00C930D7"/>
    <w:rsid w:val="00C95CFA"/>
    <w:rsid w:val="00CA1A5F"/>
    <w:rsid w:val="00CA5A1C"/>
    <w:rsid w:val="00CB3CAD"/>
    <w:rsid w:val="00CE1EF4"/>
    <w:rsid w:val="00CE37F8"/>
    <w:rsid w:val="00CE39AE"/>
    <w:rsid w:val="00D032FA"/>
    <w:rsid w:val="00D043BE"/>
    <w:rsid w:val="00D10DA3"/>
    <w:rsid w:val="00D11E1C"/>
    <w:rsid w:val="00D15654"/>
    <w:rsid w:val="00D21803"/>
    <w:rsid w:val="00D409B1"/>
    <w:rsid w:val="00D469E9"/>
    <w:rsid w:val="00D60D14"/>
    <w:rsid w:val="00D63F7C"/>
    <w:rsid w:val="00D7044E"/>
    <w:rsid w:val="00D74C92"/>
    <w:rsid w:val="00D80C95"/>
    <w:rsid w:val="00D82294"/>
    <w:rsid w:val="00D86C46"/>
    <w:rsid w:val="00D91847"/>
    <w:rsid w:val="00DB5680"/>
    <w:rsid w:val="00DC102C"/>
    <w:rsid w:val="00DD57FC"/>
    <w:rsid w:val="00DF17BA"/>
    <w:rsid w:val="00DF2DC5"/>
    <w:rsid w:val="00DF7D11"/>
    <w:rsid w:val="00E05903"/>
    <w:rsid w:val="00E1023C"/>
    <w:rsid w:val="00E159AA"/>
    <w:rsid w:val="00E16723"/>
    <w:rsid w:val="00E252B5"/>
    <w:rsid w:val="00E319E0"/>
    <w:rsid w:val="00E61EC4"/>
    <w:rsid w:val="00E66E8E"/>
    <w:rsid w:val="00E7136F"/>
    <w:rsid w:val="00E80988"/>
    <w:rsid w:val="00E818AA"/>
    <w:rsid w:val="00EA15C5"/>
    <w:rsid w:val="00EB667F"/>
    <w:rsid w:val="00EC704C"/>
    <w:rsid w:val="00ED7B19"/>
    <w:rsid w:val="00EE0303"/>
    <w:rsid w:val="00EE2DB7"/>
    <w:rsid w:val="00F32491"/>
    <w:rsid w:val="00F37CC5"/>
    <w:rsid w:val="00F421D3"/>
    <w:rsid w:val="00F5007D"/>
    <w:rsid w:val="00F54285"/>
    <w:rsid w:val="00F60B6C"/>
    <w:rsid w:val="00F767F4"/>
    <w:rsid w:val="00FA0F56"/>
    <w:rsid w:val="00FA1981"/>
    <w:rsid w:val="00FA7F3C"/>
    <w:rsid w:val="00FB33AA"/>
    <w:rsid w:val="00FB5F01"/>
    <w:rsid w:val="00FE32AD"/>
    <w:rsid w:val="00FF3118"/>
    <w:rsid w:val="00FF5596"/>
    <w:rsid w:val="00FF7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5CE04A-BB87-4FB3-951F-EDF7D19F1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F00"/>
    <w:pPr>
      <w:spacing w:line="360" w:lineRule="auto"/>
    </w:pPr>
    <w:rPr>
      <w:rFonts w:ascii="Arial" w:hAnsi="Arial"/>
      <w:sz w:val="1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widowControl w:val="0"/>
      <w:jc w:val="both"/>
    </w:pPr>
    <w:rPr>
      <w:rFonts w:ascii="Helvetica" w:hAnsi="Helvetica"/>
      <w:sz w:val="18"/>
      <w:szCs w:val="20"/>
      <w:lang w:val="es-ES_tradnl"/>
    </w:rPr>
  </w:style>
  <w:style w:type="paragraph" w:styleId="Textoindependiente2">
    <w:name w:val="Body Text 2"/>
    <w:basedOn w:val="Normal"/>
    <w:pPr>
      <w:jc w:val="both"/>
    </w:pPr>
    <w:rPr>
      <w:sz w:val="20"/>
      <w:szCs w:val="20"/>
      <w:lang w:val="es-ES_tradnl"/>
    </w:rPr>
  </w:style>
  <w:style w:type="paragraph" w:styleId="Textodeglobo">
    <w:name w:val="Balloon Text"/>
    <w:basedOn w:val="Normal"/>
    <w:link w:val="TextodegloboCar"/>
    <w:rsid w:val="00472C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472C11"/>
    <w:rPr>
      <w:rFonts w:ascii="Segoe UI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7C592F"/>
    <w:pPr>
      <w:ind w:left="720"/>
      <w:contextualSpacing/>
    </w:pPr>
  </w:style>
  <w:style w:type="character" w:customStyle="1" w:styleId="EncabezadoCar">
    <w:name w:val="Encabezado Car"/>
    <w:basedOn w:val="Fuentedeprrafopredeter"/>
    <w:link w:val="Encabezado"/>
    <w:rsid w:val="00F60B6C"/>
    <w:rPr>
      <w:rFonts w:ascii="Arial" w:hAnsi="Arial"/>
      <w:sz w:val="1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9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1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Escritorio\Municipio\Plantillas\Membrete%20Horizaontal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241CB-AC9D-40F9-9F33-F74D44C33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Membrete Horizaontal</Template>
  <TotalTime>0</TotalTime>
  <Pages>1</Pages>
  <Words>363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{FECHA}</vt:lpstr>
    </vt:vector>
  </TitlesOfParts>
  <Company>Ing. Sistemas Computacionales</Company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{FECHA}</dc:title>
  <dc:creator>Control y Evaluacion de Obra</dc:creator>
  <cp:lastModifiedBy>Judith Angelica Delgado Amado</cp:lastModifiedBy>
  <cp:revision>2</cp:revision>
  <cp:lastPrinted>2019-09-17T16:55:00Z</cp:lastPrinted>
  <dcterms:created xsi:type="dcterms:W3CDTF">2019-09-26T19:38:00Z</dcterms:created>
  <dcterms:modified xsi:type="dcterms:W3CDTF">2019-09-26T19:38:00Z</dcterms:modified>
</cp:coreProperties>
</file>