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E319E0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2</w:t>
      </w:r>
      <w:r w:rsidR="002F0B7F">
        <w:rPr>
          <w:rFonts w:cs="Arial"/>
          <w:b/>
          <w:bCs/>
          <w:szCs w:val="14"/>
          <w:lang w:val="es-MX"/>
        </w:rPr>
        <w:t>5</w:t>
      </w:r>
      <w:r w:rsidR="00304F48">
        <w:rPr>
          <w:rFonts w:cs="Arial"/>
          <w:b/>
          <w:bCs/>
          <w:szCs w:val="14"/>
          <w:lang w:val="es-MX"/>
        </w:rPr>
        <w:t xml:space="preserve"> DE SEPTIEMBRE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F60B6C" w:rsidRDefault="00F60B6C" w:rsidP="00F60B6C">
      <w:pPr>
        <w:pStyle w:val="Encabezado"/>
        <w:tabs>
          <w:tab w:val="left" w:pos="70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310C76" w:rsidRDefault="00310C76" w:rsidP="00310C76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111/2019</w:t>
      </w:r>
    </w:p>
    <w:p w:rsidR="00310C76" w:rsidRDefault="00310C76" w:rsidP="00310C76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20/09/2019</w:t>
      </w:r>
    </w:p>
    <w:p w:rsidR="00310C76" w:rsidRDefault="00310C76" w:rsidP="00310C76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310C76" w:rsidRDefault="00310C76" w:rsidP="00310C76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REHABILITACIÓN DE TALLERES EN SECUNDARIA ESTATAL 3011;</w:t>
      </w:r>
    </w:p>
    <w:p w:rsidR="00310C76" w:rsidRDefault="00310C76" w:rsidP="00310C76">
      <w:r>
        <w:rPr>
          <w:rFonts w:eastAsia="Arial" w:cs="Arial"/>
          <w:color w:val="000000"/>
        </w:rPr>
        <w:t xml:space="preserve">NÚMERO DE DICTAMEN: </w:t>
      </w:r>
      <w:r>
        <w:rPr>
          <w:rFonts w:eastAsia="Arial" w:cs="Arial"/>
          <w:b/>
          <w:color w:val="000000"/>
        </w:rPr>
        <w:t>0104/2019</w:t>
      </w:r>
    </w:p>
    <w:p w:rsidR="00310C76" w:rsidRDefault="00310C76" w:rsidP="00310C76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2019-PDM-PCAM-AT-086</w:t>
      </w:r>
    </w:p>
    <w:p w:rsidR="00310C76" w:rsidRDefault="00310C76" w:rsidP="00310C76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40.0 %</w:t>
      </w:r>
    </w:p>
    <w:p w:rsidR="00310C76" w:rsidRDefault="00310C76" w:rsidP="00310C76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23 DE SEPTIEMBRE DEL 2019 AL 30 DE NOVIEMBRE DEL 2019</w:t>
      </w:r>
    </w:p>
    <w:p w:rsidR="00310C76" w:rsidRDefault="00310C76" w:rsidP="00310C76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GALAZ PERFORACIONES Y CONSTRUCCIONES</w:t>
      </w:r>
      <w:bookmarkStart w:id="0" w:name="_GoBack"/>
      <w:bookmarkEnd w:id="0"/>
      <w:r>
        <w:rPr>
          <w:rFonts w:eastAsia="Arial" w:cs="Arial"/>
          <w:b/>
          <w:color w:val="000000"/>
        </w:rPr>
        <w:t>, S.A. DE C.V.</w:t>
      </w:r>
    </w:p>
    <w:p w:rsidR="00310C76" w:rsidRDefault="00310C76" w:rsidP="00310C76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,069,905.09</w:t>
      </w:r>
      <w:proofErr w:type="gramEnd"/>
      <w:r>
        <w:rPr>
          <w:rFonts w:eastAsia="Arial" w:cs="Arial"/>
          <w:b/>
          <w:color w:val="000000"/>
        </w:rPr>
        <w:t xml:space="preserve"> NO INCLUYE EL IMPUESTO AL VALOR AGREGADO.</w:t>
      </w:r>
    </w:p>
    <w:p w:rsidR="00310C76" w:rsidRDefault="00310C76" w:rsidP="00310C76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$ 171,184.81</w:t>
      </w:r>
    </w:p>
    <w:p w:rsidR="00310C76" w:rsidRDefault="00310C76" w:rsidP="00310C76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,241,089.90</w:t>
      </w:r>
      <w:proofErr w:type="gramEnd"/>
      <w:r>
        <w:rPr>
          <w:rFonts w:eastAsia="Arial" w:cs="Arial"/>
          <w:b/>
          <w:color w:val="000000"/>
        </w:rPr>
        <w:t xml:space="preserve"> INCLUYENDO EL IMPUESTO AL VALOR AGREGADO.</w:t>
      </w:r>
    </w:p>
    <w:p w:rsidR="00310C76" w:rsidRDefault="00310C76" w:rsidP="00310C76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310C76" w:rsidRDefault="00310C76" w:rsidP="00310C76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310C76" w:rsidRDefault="00310C76" w:rsidP="00310C76">
      <w:r>
        <w:rPr>
          <w:rFonts w:eastAsia="Arial" w:cs="Arial"/>
          <w:color w:val="000000"/>
        </w:rPr>
        <w:t xml:space="preserve">*  EXACTO CUMPLIMIENTO: </w:t>
      </w:r>
      <w:r>
        <w:rPr>
          <w:rFonts w:eastAsia="Arial" w:cs="Arial"/>
          <w:b/>
          <w:color w:val="000000"/>
        </w:rPr>
        <w:t>FIANZA</w:t>
      </w:r>
    </w:p>
    <w:p w:rsidR="00310C76" w:rsidRDefault="00310C76" w:rsidP="00310C76">
      <w:r>
        <w:rPr>
          <w:rFonts w:eastAsia="Arial" w:cs="Arial"/>
          <w:color w:val="000000"/>
        </w:rPr>
        <w:t xml:space="preserve">*  SANEAMIENTO EN CASO EVICCIÓN DE VICIOS OCULTOS: </w:t>
      </w:r>
    </w:p>
    <w:p w:rsidR="00D82294" w:rsidRPr="00654757" w:rsidRDefault="00D82294" w:rsidP="00D82294">
      <w:pPr>
        <w:numPr>
          <w:ilvl w:val="0"/>
          <w:numId w:val="5"/>
        </w:numPr>
        <w:rPr>
          <w:b/>
        </w:rPr>
      </w:pPr>
      <w:r w:rsidRPr="00654757">
        <w:rPr>
          <w:b/>
        </w:rPr>
        <w:t>FIANZA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CARTA DE CRÉDITO IRREVOCABLE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APORTACIÓN RECURSOS LÍQUIDOS</w:t>
      </w:r>
    </w:p>
    <w:p w:rsidR="009B6B4B" w:rsidRDefault="009B6B4B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C95CFA" w:rsidRDefault="00C95CFA">
      <w:pPr>
        <w:jc w:val="center"/>
        <w:rPr>
          <w:rFonts w:eastAsia="Arial" w:cs="Arial"/>
          <w:color w:val="000000"/>
        </w:rPr>
      </w:pPr>
    </w:p>
    <w:p w:rsidR="0071208E" w:rsidRDefault="008024BB">
      <w:pPr>
        <w:jc w:val="center"/>
      </w:pPr>
      <w:r>
        <w:rPr>
          <w:rFonts w:eastAsia="Arial" w:cs="Arial"/>
          <w:color w:val="000000"/>
        </w:rPr>
        <w:t>ATENTAMENTE</w:t>
      </w:r>
    </w:p>
    <w:p w:rsidR="002F0B7F" w:rsidRDefault="002F0B7F">
      <w:pPr>
        <w:jc w:val="center"/>
        <w:rPr>
          <w:rFonts w:eastAsia="Arial" w:cs="Arial"/>
          <w:b/>
          <w:color w:val="000000"/>
        </w:rPr>
      </w:pP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85A" w:rsidRDefault="0017485A">
      <w:r>
        <w:separator/>
      </w:r>
    </w:p>
  </w:endnote>
  <w:endnote w:type="continuationSeparator" w:id="0">
    <w:p w:rsidR="0017485A" w:rsidRDefault="00174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85A" w:rsidRDefault="0017485A">
      <w:r>
        <w:separator/>
      </w:r>
    </w:p>
  </w:footnote>
  <w:footnote w:type="continuationSeparator" w:id="0">
    <w:p w:rsidR="0017485A" w:rsidRDefault="001748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122C"/>
    <w:rsid w:val="000049A3"/>
    <w:rsid w:val="00007863"/>
    <w:rsid w:val="00010E39"/>
    <w:rsid w:val="0004068F"/>
    <w:rsid w:val="000550E7"/>
    <w:rsid w:val="0005518D"/>
    <w:rsid w:val="00083A48"/>
    <w:rsid w:val="00097141"/>
    <w:rsid w:val="000974B8"/>
    <w:rsid w:val="000B5863"/>
    <w:rsid w:val="000D1F8C"/>
    <w:rsid w:val="000E500E"/>
    <w:rsid w:val="000F546C"/>
    <w:rsid w:val="00116EAC"/>
    <w:rsid w:val="001356A7"/>
    <w:rsid w:val="00156966"/>
    <w:rsid w:val="00164ACC"/>
    <w:rsid w:val="00165B7F"/>
    <w:rsid w:val="0017485A"/>
    <w:rsid w:val="00191928"/>
    <w:rsid w:val="00194B72"/>
    <w:rsid w:val="001A2A48"/>
    <w:rsid w:val="001B5709"/>
    <w:rsid w:val="001C762D"/>
    <w:rsid w:val="001C7D49"/>
    <w:rsid w:val="001D3D36"/>
    <w:rsid w:val="001D749C"/>
    <w:rsid w:val="001E516B"/>
    <w:rsid w:val="001E6746"/>
    <w:rsid w:val="001E6A1D"/>
    <w:rsid w:val="001E6DBD"/>
    <w:rsid w:val="002148B5"/>
    <w:rsid w:val="0022069E"/>
    <w:rsid w:val="00224724"/>
    <w:rsid w:val="00226F99"/>
    <w:rsid w:val="0023236F"/>
    <w:rsid w:val="002358EC"/>
    <w:rsid w:val="00253B36"/>
    <w:rsid w:val="00274F3E"/>
    <w:rsid w:val="0029333D"/>
    <w:rsid w:val="002B2F97"/>
    <w:rsid w:val="002D562B"/>
    <w:rsid w:val="002F0B7F"/>
    <w:rsid w:val="00304F48"/>
    <w:rsid w:val="00310C76"/>
    <w:rsid w:val="0031707F"/>
    <w:rsid w:val="00325AB3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C5FBD"/>
    <w:rsid w:val="0040280C"/>
    <w:rsid w:val="00403F05"/>
    <w:rsid w:val="00432663"/>
    <w:rsid w:val="004364F8"/>
    <w:rsid w:val="00456379"/>
    <w:rsid w:val="00457407"/>
    <w:rsid w:val="00472C11"/>
    <w:rsid w:val="00472E44"/>
    <w:rsid w:val="00482760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5F6A90"/>
    <w:rsid w:val="005F70AE"/>
    <w:rsid w:val="00606FBC"/>
    <w:rsid w:val="00610B9F"/>
    <w:rsid w:val="00615522"/>
    <w:rsid w:val="00624285"/>
    <w:rsid w:val="00635F42"/>
    <w:rsid w:val="00640BF1"/>
    <w:rsid w:val="006428FE"/>
    <w:rsid w:val="00654757"/>
    <w:rsid w:val="0066459B"/>
    <w:rsid w:val="00665C13"/>
    <w:rsid w:val="00691E3B"/>
    <w:rsid w:val="0069232E"/>
    <w:rsid w:val="006A0A56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46D1"/>
    <w:rsid w:val="00717158"/>
    <w:rsid w:val="0072458D"/>
    <w:rsid w:val="007278BA"/>
    <w:rsid w:val="00745AF0"/>
    <w:rsid w:val="00762A1F"/>
    <w:rsid w:val="00764D07"/>
    <w:rsid w:val="007872F4"/>
    <w:rsid w:val="007B6B64"/>
    <w:rsid w:val="007C279F"/>
    <w:rsid w:val="007C592F"/>
    <w:rsid w:val="007D6498"/>
    <w:rsid w:val="007E022E"/>
    <w:rsid w:val="007F09A1"/>
    <w:rsid w:val="007F5B3E"/>
    <w:rsid w:val="0080195C"/>
    <w:rsid w:val="008024BB"/>
    <w:rsid w:val="00810CB5"/>
    <w:rsid w:val="00815248"/>
    <w:rsid w:val="0085529E"/>
    <w:rsid w:val="0086231E"/>
    <w:rsid w:val="00867F1D"/>
    <w:rsid w:val="0087176E"/>
    <w:rsid w:val="00875C6E"/>
    <w:rsid w:val="00886C65"/>
    <w:rsid w:val="00891E2E"/>
    <w:rsid w:val="00896B71"/>
    <w:rsid w:val="008A07E6"/>
    <w:rsid w:val="008A2405"/>
    <w:rsid w:val="008A3387"/>
    <w:rsid w:val="008C3C5F"/>
    <w:rsid w:val="008C6509"/>
    <w:rsid w:val="008D141D"/>
    <w:rsid w:val="008D2014"/>
    <w:rsid w:val="008D2238"/>
    <w:rsid w:val="008E7E42"/>
    <w:rsid w:val="009434DF"/>
    <w:rsid w:val="009604E9"/>
    <w:rsid w:val="0096056D"/>
    <w:rsid w:val="00964D9C"/>
    <w:rsid w:val="009669C4"/>
    <w:rsid w:val="00973D9C"/>
    <w:rsid w:val="00974FE5"/>
    <w:rsid w:val="0099433E"/>
    <w:rsid w:val="00994ED1"/>
    <w:rsid w:val="00996435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E76B5"/>
    <w:rsid w:val="00BF2471"/>
    <w:rsid w:val="00BF498C"/>
    <w:rsid w:val="00C14747"/>
    <w:rsid w:val="00C41E73"/>
    <w:rsid w:val="00C6366F"/>
    <w:rsid w:val="00C67C21"/>
    <w:rsid w:val="00C70ACA"/>
    <w:rsid w:val="00C77F00"/>
    <w:rsid w:val="00C930D7"/>
    <w:rsid w:val="00C95CFA"/>
    <w:rsid w:val="00CA1A5F"/>
    <w:rsid w:val="00CA5A1C"/>
    <w:rsid w:val="00CB3CAD"/>
    <w:rsid w:val="00CE1EF4"/>
    <w:rsid w:val="00CE37F8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0C95"/>
    <w:rsid w:val="00D82294"/>
    <w:rsid w:val="00D86C46"/>
    <w:rsid w:val="00D91847"/>
    <w:rsid w:val="00DB5680"/>
    <w:rsid w:val="00DC102C"/>
    <w:rsid w:val="00DD57FC"/>
    <w:rsid w:val="00DF17BA"/>
    <w:rsid w:val="00DF2DC5"/>
    <w:rsid w:val="00DF7D11"/>
    <w:rsid w:val="00E05903"/>
    <w:rsid w:val="00E1023C"/>
    <w:rsid w:val="00E159AA"/>
    <w:rsid w:val="00E16723"/>
    <w:rsid w:val="00E252B5"/>
    <w:rsid w:val="00E319E0"/>
    <w:rsid w:val="00E61EC4"/>
    <w:rsid w:val="00E66E8E"/>
    <w:rsid w:val="00E7136F"/>
    <w:rsid w:val="00E80988"/>
    <w:rsid w:val="00EA15C5"/>
    <w:rsid w:val="00EB667F"/>
    <w:rsid w:val="00EC704C"/>
    <w:rsid w:val="00ED7B19"/>
    <w:rsid w:val="00EE0303"/>
    <w:rsid w:val="00EE2DB7"/>
    <w:rsid w:val="00F32491"/>
    <w:rsid w:val="00F37CC5"/>
    <w:rsid w:val="00F421D3"/>
    <w:rsid w:val="00F5007D"/>
    <w:rsid w:val="00F54285"/>
    <w:rsid w:val="00F60B6C"/>
    <w:rsid w:val="00F767F4"/>
    <w:rsid w:val="00FA0F56"/>
    <w:rsid w:val="00FA1981"/>
    <w:rsid w:val="00FA7F3C"/>
    <w:rsid w:val="00FB33AA"/>
    <w:rsid w:val="00FB5F01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60B6C"/>
    <w:rPr>
      <w:rFonts w:ascii="Arial" w:hAnsi="Arial"/>
      <w:sz w:val="1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09B2E-FA5B-4CE3-A595-418870BB4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0</TotalTime>
  <Pages>1</Pages>
  <Words>360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3</cp:revision>
  <cp:lastPrinted>2019-09-17T16:55:00Z</cp:lastPrinted>
  <dcterms:created xsi:type="dcterms:W3CDTF">2019-09-25T20:37:00Z</dcterms:created>
  <dcterms:modified xsi:type="dcterms:W3CDTF">2019-09-25T20:37:00Z</dcterms:modified>
</cp:coreProperties>
</file>