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319E0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</w:t>
      </w:r>
      <w:r w:rsidR="002F0B7F">
        <w:rPr>
          <w:rFonts w:cs="Arial"/>
          <w:b/>
          <w:bCs/>
          <w:szCs w:val="14"/>
          <w:lang w:val="es-MX"/>
        </w:rPr>
        <w:t>5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2F0B7F" w:rsidRDefault="002F0B7F" w:rsidP="002F0B7F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109/2019</w:t>
      </w:r>
    </w:p>
    <w:p w:rsidR="002F0B7F" w:rsidRDefault="002F0B7F" w:rsidP="002F0B7F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23/08/2019</w:t>
      </w:r>
    </w:p>
    <w:p w:rsidR="002F0B7F" w:rsidRDefault="002F0B7F" w:rsidP="002F0B7F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2F0B7F" w:rsidRDefault="002F0B7F" w:rsidP="002F0B7F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SUMINISTRO E INSTALACIÓN DE CLIMA Y SU ALIMENTACIÓN ELÉCTRICA DE MEZZANINE Y PLANTA BAJA DEL EDIFICIO COMERMEX;</w:t>
      </w:r>
    </w:p>
    <w:p w:rsidR="002F0B7F" w:rsidRDefault="002F0B7F" w:rsidP="002F0B7F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096/2019</w:t>
      </w:r>
    </w:p>
    <w:p w:rsidR="002F0B7F" w:rsidRDefault="002F0B7F" w:rsidP="002F0B7F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2019-PDM-OP-060</w:t>
      </w:r>
    </w:p>
    <w:p w:rsidR="002F0B7F" w:rsidRDefault="002F0B7F" w:rsidP="002F0B7F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0.0 %</w:t>
      </w:r>
    </w:p>
    <w:p w:rsidR="002F0B7F" w:rsidRDefault="002F0B7F" w:rsidP="002F0B7F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26 DE AGOSTO DEL 2019 AL 12 DE OCTUBRE DEL 2019</w:t>
      </w:r>
    </w:p>
    <w:p w:rsidR="002F0B7F" w:rsidRDefault="002F0B7F" w:rsidP="002F0B7F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REFRIGERACIÓN Y CALEFACCIÓN AMBIENTAL, S.A. DE C.V.</w:t>
      </w:r>
    </w:p>
    <w:p w:rsidR="002F0B7F" w:rsidRDefault="002F0B7F" w:rsidP="002F0B7F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,228,905.17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2F0B7F" w:rsidRDefault="002F0B7F" w:rsidP="002F0B7F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$ 196,624.83</w:t>
      </w:r>
    </w:p>
    <w:p w:rsidR="002F0B7F" w:rsidRDefault="002F0B7F" w:rsidP="002F0B7F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,425,530.00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2F0B7F" w:rsidRDefault="002F0B7F" w:rsidP="002F0B7F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2F0B7F" w:rsidRDefault="002F0B7F" w:rsidP="002F0B7F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2F0B7F" w:rsidRDefault="002F0B7F" w:rsidP="002F0B7F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2F0B7F" w:rsidRDefault="002F0B7F" w:rsidP="002F0B7F">
      <w:pPr>
        <w:rPr>
          <w:rFonts w:eastAsia="Arial" w:cs="Arial"/>
          <w:b/>
          <w:color w:val="000000"/>
        </w:rPr>
      </w:pPr>
      <w:r>
        <w:rPr>
          <w:rFonts w:eastAsia="Arial" w:cs="Arial"/>
          <w:color w:val="000000"/>
        </w:rPr>
        <w:t xml:space="preserve">*  SANEAMIENTO EN CASO EVICCIÓN DE VICIOS OCULTOS: </w:t>
      </w:r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2F0B7F" w:rsidRDefault="002F0B7F">
      <w:pPr>
        <w:jc w:val="center"/>
        <w:rPr>
          <w:rFonts w:eastAsia="Arial" w:cs="Arial"/>
          <w:b/>
          <w:color w:val="000000"/>
        </w:rPr>
      </w:pP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bookmarkStart w:id="0" w:name="_GoBack"/>
      <w:bookmarkEnd w:id="0"/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79F" w:rsidRDefault="007C279F">
      <w:r>
        <w:separator/>
      </w:r>
    </w:p>
  </w:endnote>
  <w:endnote w:type="continuationSeparator" w:id="0">
    <w:p w:rsidR="007C279F" w:rsidRDefault="007C2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79F" w:rsidRDefault="007C279F">
      <w:r>
        <w:separator/>
      </w:r>
    </w:p>
  </w:footnote>
  <w:footnote w:type="continuationSeparator" w:id="0">
    <w:p w:rsidR="007C279F" w:rsidRDefault="007C2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0F546C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2F0B7F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279F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319E0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6A536-6AA6-4CD7-91B4-1FC9FEA0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2019-09-25T20:26:00Z</dcterms:created>
  <dcterms:modified xsi:type="dcterms:W3CDTF">2019-09-25T20:26:00Z</dcterms:modified>
</cp:coreProperties>
</file>