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403F05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19</w:t>
      </w:r>
      <w:bookmarkStart w:id="0" w:name="_GoBack"/>
      <w:bookmarkEnd w:id="0"/>
      <w:r w:rsidR="00304F48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403F05" w:rsidRDefault="00403F05" w:rsidP="00403F05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104/2019</w:t>
      </w:r>
    </w:p>
    <w:p w:rsidR="00403F05" w:rsidRDefault="00403F05" w:rsidP="00403F05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23/08/2019</w:t>
      </w:r>
    </w:p>
    <w:p w:rsidR="00403F05" w:rsidRDefault="00403F05" w:rsidP="00403F05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403F05" w:rsidRDefault="00403F05" w:rsidP="00403F05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CONSTRUCCIÓN DE CANCHA DE FÚTBOL RÁPIDO EN ESC. PRIM. CARLA MARIA HERRERA;</w:t>
      </w:r>
    </w:p>
    <w:p w:rsidR="00403F05" w:rsidRDefault="00403F05" w:rsidP="00403F05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094/2019</w:t>
      </w:r>
    </w:p>
    <w:p w:rsidR="00403F05" w:rsidRDefault="00403F05" w:rsidP="00403F05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2019-PDM-PCAM-AT-047</w:t>
      </w:r>
    </w:p>
    <w:p w:rsidR="00403F05" w:rsidRDefault="00403F05" w:rsidP="00403F05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40.0 %</w:t>
      </w:r>
    </w:p>
    <w:p w:rsidR="00403F05" w:rsidRDefault="00403F05" w:rsidP="00403F05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26 DE AGOSTO DEL 2019 AL 30 DE NOVIEMBRE DEL 2019</w:t>
      </w:r>
    </w:p>
    <w:p w:rsidR="00403F05" w:rsidRDefault="00403F05" w:rsidP="00403F05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CONSTRUCTORA Y SUPERVISORA DEL ROBLE, S.A. DE C.V.</w:t>
      </w:r>
    </w:p>
    <w:p w:rsidR="00403F05" w:rsidRDefault="00403F05" w:rsidP="00403F05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,031,405.17</w:t>
      </w:r>
      <w:proofErr w:type="gramEnd"/>
      <w:r>
        <w:rPr>
          <w:rFonts w:eastAsia="Arial" w:cs="Arial"/>
          <w:b/>
          <w:color w:val="000000"/>
        </w:rPr>
        <w:t xml:space="preserve"> NO INCLUYE EL IMPUESTO AL VALOR AGREGADO.</w:t>
      </w:r>
    </w:p>
    <w:p w:rsidR="00403F05" w:rsidRDefault="00403F05" w:rsidP="00403F05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$ 165,024.83</w:t>
      </w:r>
    </w:p>
    <w:p w:rsidR="00403F05" w:rsidRDefault="00403F05" w:rsidP="00403F05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,196,430.00</w:t>
      </w:r>
      <w:proofErr w:type="gramEnd"/>
      <w:r>
        <w:rPr>
          <w:rFonts w:eastAsia="Arial" w:cs="Arial"/>
          <w:b/>
          <w:color w:val="000000"/>
        </w:rPr>
        <w:t xml:space="preserve"> INCLUYENDO EL IMPUESTO AL VALOR AGREGADO.</w:t>
      </w:r>
    </w:p>
    <w:p w:rsidR="00403F05" w:rsidRDefault="00403F05" w:rsidP="00403F05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403F05" w:rsidRDefault="00403F05" w:rsidP="00403F05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403F05" w:rsidRDefault="00403F05" w:rsidP="00403F05">
      <w:r>
        <w:rPr>
          <w:rFonts w:eastAsia="Arial" w:cs="Arial"/>
          <w:color w:val="000000"/>
        </w:rPr>
        <w:t xml:space="preserve">*  EXACTO CUMPLIMIENTO: </w:t>
      </w:r>
      <w:r>
        <w:rPr>
          <w:rFonts w:eastAsia="Arial" w:cs="Arial"/>
          <w:b/>
          <w:color w:val="000000"/>
        </w:rPr>
        <w:t>FIANZA</w:t>
      </w:r>
    </w:p>
    <w:p w:rsidR="00403F05" w:rsidRDefault="00403F05" w:rsidP="00403F05">
      <w:r>
        <w:rPr>
          <w:rFonts w:eastAsia="Arial" w:cs="Arial"/>
          <w:color w:val="000000"/>
        </w:rPr>
        <w:t xml:space="preserve">*  SANEAMIENTO EN CASO EVICCIÓN DE VICIOS OCULTOS: </w:t>
      </w:r>
    </w:p>
    <w:p w:rsidR="00D82294" w:rsidRPr="00654757" w:rsidRDefault="00D82294" w:rsidP="00D82294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238" w:rsidRDefault="008D2238">
      <w:r>
        <w:separator/>
      </w:r>
    </w:p>
  </w:endnote>
  <w:endnote w:type="continuationSeparator" w:id="0">
    <w:p w:rsidR="008D2238" w:rsidRDefault="008D2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238" w:rsidRDefault="008D2238">
      <w:r>
        <w:separator/>
      </w:r>
    </w:p>
  </w:footnote>
  <w:footnote w:type="continuationSeparator" w:id="0">
    <w:p w:rsidR="008D2238" w:rsidRDefault="008D22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116EAC"/>
    <w:rsid w:val="001356A7"/>
    <w:rsid w:val="00156966"/>
    <w:rsid w:val="00164ACC"/>
    <w:rsid w:val="00165B7F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148B5"/>
    <w:rsid w:val="0022069E"/>
    <w:rsid w:val="00224724"/>
    <w:rsid w:val="00226F99"/>
    <w:rsid w:val="0023236F"/>
    <w:rsid w:val="002358EC"/>
    <w:rsid w:val="00253B36"/>
    <w:rsid w:val="00274F3E"/>
    <w:rsid w:val="0029333D"/>
    <w:rsid w:val="002B2F97"/>
    <w:rsid w:val="002D562B"/>
    <w:rsid w:val="00304F48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03F05"/>
    <w:rsid w:val="00432663"/>
    <w:rsid w:val="004364F8"/>
    <w:rsid w:val="00456379"/>
    <w:rsid w:val="00457407"/>
    <w:rsid w:val="00472C11"/>
    <w:rsid w:val="00472E44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606FBC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9232E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46D1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529E"/>
    <w:rsid w:val="0086231E"/>
    <w:rsid w:val="00867F1D"/>
    <w:rsid w:val="0087176E"/>
    <w:rsid w:val="00875C6E"/>
    <w:rsid w:val="00886C65"/>
    <w:rsid w:val="00891E2E"/>
    <w:rsid w:val="00896B71"/>
    <w:rsid w:val="008A07E6"/>
    <w:rsid w:val="008A2405"/>
    <w:rsid w:val="008A3387"/>
    <w:rsid w:val="008C3C5F"/>
    <w:rsid w:val="008C6509"/>
    <w:rsid w:val="008D2014"/>
    <w:rsid w:val="008D2238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2294"/>
    <w:rsid w:val="00D86C46"/>
    <w:rsid w:val="00D91847"/>
    <w:rsid w:val="00DB5680"/>
    <w:rsid w:val="00DC102C"/>
    <w:rsid w:val="00DF17BA"/>
    <w:rsid w:val="00DF2DC5"/>
    <w:rsid w:val="00DF7D11"/>
    <w:rsid w:val="00E05903"/>
    <w:rsid w:val="00E1023C"/>
    <w:rsid w:val="00E159AA"/>
    <w:rsid w:val="00E16723"/>
    <w:rsid w:val="00E252B5"/>
    <w:rsid w:val="00E61EC4"/>
    <w:rsid w:val="00E66E8E"/>
    <w:rsid w:val="00E7136F"/>
    <w:rsid w:val="00E80988"/>
    <w:rsid w:val="00EA15C5"/>
    <w:rsid w:val="00EB667F"/>
    <w:rsid w:val="00EC704C"/>
    <w:rsid w:val="00ED7B19"/>
    <w:rsid w:val="00EE0303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2FFC5-4DBF-4658-A57B-AA796F70A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1</TotalTime>
  <Pages>1</Pages>
  <Words>362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2019-09-17T16:55:00Z</cp:lastPrinted>
  <dcterms:created xsi:type="dcterms:W3CDTF">2019-09-19T17:12:00Z</dcterms:created>
  <dcterms:modified xsi:type="dcterms:W3CDTF">2019-09-19T17:12:00Z</dcterms:modified>
</cp:coreProperties>
</file>