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319E0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23</w:t>
      </w:r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E319E0" w:rsidRDefault="00E319E0" w:rsidP="00E319E0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108/2019</w:t>
      </w:r>
    </w:p>
    <w:p w:rsidR="00E319E0" w:rsidRDefault="00E319E0" w:rsidP="00E319E0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25/09/2019</w:t>
      </w:r>
    </w:p>
    <w:p w:rsidR="00E319E0" w:rsidRDefault="00E319E0" w:rsidP="00E319E0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E319E0" w:rsidRDefault="00E319E0" w:rsidP="00E319E0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PAVIMENTACIÓN PROGRESIVA EN RUTA DE CAMIÓN 11 DE FEBRERO (57,485.00 M2), INCLUYE LAS SIGUIENTES CALLES: C. PRIMERO DE MAYO, VENCEREMOS, SAN LUIS, RADAR, CESSNA Y EJIDO RANCHERÍA JUÁREZ;</w:t>
      </w:r>
    </w:p>
    <w:p w:rsidR="00E319E0" w:rsidRDefault="00E319E0" w:rsidP="00E319E0">
      <w:r>
        <w:rPr>
          <w:rFonts w:eastAsia="Arial" w:cs="Arial"/>
          <w:color w:val="000000"/>
        </w:rPr>
        <w:t xml:space="preserve">NÚMERO DE LICITACIÓN: </w:t>
      </w:r>
      <w:r>
        <w:rPr>
          <w:rFonts w:eastAsia="Arial" w:cs="Arial"/>
          <w:b/>
          <w:color w:val="000000"/>
        </w:rPr>
        <w:t>DOPM-27-2019</w:t>
      </w:r>
    </w:p>
    <w:p w:rsidR="00E319E0" w:rsidRDefault="00E319E0" w:rsidP="00E319E0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2019-PDM-PCAM-OP-070</w:t>
      </w:r>
    </w:p>
    <w:p w:rsidR="00E319E0" w:rsidRDefault="00E319E0" w:rsidP="00E319E0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30.0 %</w:t>
      </w:r>
    </w:p>
    <w:p w:rsidR="00E319E0" w:rsidRDefault="00E319E0" w:rsidP="00E319E0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30 DE SEPTIEMBRE DEL 2019 AL 01 DE MARZO DEL 2020</w:t>
      </w:r>
    </w:p>
    <w:p w:rsidR="00E319E0" w:rsidRDefault="00E319E0" w:rsidP="00E319E0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CONSTRUCTORA FIGOSA, S.A. DE C.V.</w:t>
      </w:r>
    </w:p>
    <w:p w:rsidR="00E319E0" w:rsidRDefault="00E319E0" w:rsidP="00E319E0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$ 10</w:t>
      </w:r>
      <w:proofErr w:type="gramStart"/>
      <w:r>
        <w:rPr>
          <w:rFonts w:eastAsia="Arial" w:cs="Arial"/>
          <w:b/>
          <w:color w:val="000000"/>
        </w:rPr>
        <w:t>,819,090.98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E319E0" w:rsidRDefault="00E319E0" w:rsidP="00E319E0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,731,054.56</w:t>
      </w:r>
      <w:proofErr w:type="gramEnd"/>
    </w:p>
    <w:p w:rsidR="00E319E0" w:rsidRDefault="00E319E0" w:rsidP="00E319E0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$ 12</w:t>
      </w:r>
      <w:proofErr w:type="gramStart"/>
      <w:r>
        <w:rPr>
          <w:rFonts w:eastAsia="Arial" w:cs="Arial"/>
          <w:b/>
          <w:color w:val="000000"/>
        </w:rPr>
        <w:t>,550,145.54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E319E0" w:rsidRDefault="00E319E0" w:rsidP="00E319E0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E319E0" w:rsidRDefault="00E319E0" w:rsidP="00E319E0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E319E0" w:rsidRDefault="00E319E0" w:rsidP="00E319E0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FIANZA</w:t>
      </w:r>
    </w:p>
    <w:p w:rsidR="00E319E0" w:rsidRDefault="00E319E0" w:rsidP="00E319E0">
      <w:r>
        <w:rPr>
          <w:rFonts w:eastAsia="Arial" w:cs="Arial"/>
          <w:color w:val="000000"/>
        </w:rPr>
        <w:t xml:space="preserve">*  SANEAMIENTO EN CASO EVICCIÓN DE VICIOS OCULTOS: </w:t>
      </w:r>
      <w:bookmarkStart w:id="0" w:name="_GoBack"/>
      <w:bookmarkEnd w:id="0"/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46C" w:rsidRDefault="000F546C">
      <w:r>
        <w:separator/>
      </w:r>
    </w:p>
  </w:endnote>
  <w:endnote w:type="continuationSeparator" w:id="0">
    <w:p w:rsidR="000F546C" w:rsidRDefault="000F5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46C" w:rsidRDefault="000F546C">
      <w:r>
        <w:separator/>
      </w:r>
    </w:p>
  </w:footnote>
  <w:footnote w:type="continuationSeparator" w:id="0">
    <w:p w:rsidR="000F546C" w:rsidRDefault="000F54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0F546C"/>
    <w:rsid w:val="00116EAC"/>
    <w:rsid w:val="001356A7"/>
    <w:rsid w:val="00156966"/>
    <w:rsid w:val="00164ACC"/>
    <w:rsid w:val="00165B7F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304F48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03F05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5F70AE"/>
    <w:rsid w:val="00606FBC"/>
    <w:rsid w:val="00610B9F"/>
    <w:rsid w:val="00615522"/>
    <w:rsid w:val="00624285"/>
    <w:rsid w:val="00635F42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458D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2014"/>
    <w:rsid w:val="008D2238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0C95"/>
    <w:rsid w:val="00D82294"/>
    <w:rsid w:val="00D86C46"/>
    <w:rsid w:val="00D91847"/>
    <w:rsid w:val="00DB5680"/>
    <w:rsid w:val="00DC102C"/>
    <w:rsid w:val="00DF17BA"/>
    <w:rsid w:val="00DF2DC5"/>
    <w:rsid w:val="00DF7D11"/>
    <w:rsid w:val="00E05903"/>
    <w:rsid w:val="00E1023C"/>
    <w:rsid w:val="00E159AA"/>
    <w:rsid w:val="00E16723"/>
    <w:rsid w:val="00E252B5"/>
    <w:rsid w:val="00E319E0"/>
    <w:rsid w:val="00E61EC4"/>
    <w:rsid w:val="00E66E8E"/>
    <w:rsid w:val="00E7136F"/>
    <w:rsid w:val="00E80988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C12D5-2529-48DC-968B-FD19B882E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2019-09-23T20:21:00Z</dcterms:created>
  <dcterms:modified xsi:type="dcterms:W3CDTF">2019-09-23T20:21:00Z</dcterms:modified>
</cp:coreProperties>
</file>