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403F05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19</w:t>
      </w:r>
      <w:r w:rsidR="00304F48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635F42" w:rsidRDefault="00635F42" w:rsidP="00635F42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106/2019</w:t>
      </w:r>
    </w:p>
    <w:p w:rsidR="00635F42" w:rsidRDefault="00635F42" w:rsidP="00635F42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16/09/2019</w:t>
      </w:r>
    </w:p>
    <w:p w:rsidR="00635F42" w:rsidRDefault="00635F42" w:rsidP="00635F42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635F42" w:rsidRDefault="00635F42" w:rsidP="00635F42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CONSTRUCCIÓN DE TECHUMBRE METÁLICA EN ESCUELA SECUNDARIA TÉCNICA 50 (CON CLAVE: 08DST0050I);</w:t>
      </w:r>
    </w:p>
    <w:p w:rsidR="00635F42" w:rsidRDefault="00635F42" w:rsidP="00635F42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color w:val="000000"/>
        </w:rPr>
        <w:t>0</w:t>
      </w:r>
      <w:r>
        <w:rPr>
          <w:rFonts w:eastAsia="Arial" w:cs="Arial"/>
          <w:b/>
          <w:color w:val="000000"/>
        </w:rPr>
        <w:t>110/2019</w:t>
      </w:r>
    </w:p>
    <w:p w:rsidR="00635F42" w:rsidRDefault="00635F42" w:rsidP="00635F42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2019-PDM-FED-009,2019-2K01619-A-3658</w:t>
      </w:r>
    </w:p>
    <w:p w:rsidR="00635F42" w:rsidRDefault="00635F42" w:rsidP="00635F42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40.0 %</w:t>
      </w:r>
    </w:p>
    <w:p w:rsidR="00635F42" w:rsidRDefault="00635F42" w:rsidP="00635F42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17 DE SEPTIEMBRE DEL 2019 AL 30 DE NOVIEMBRE DEL 2019</w:t>
      </w:r>
    </w:p>
    <w:p w:rsidR="00635F42" w:rsidRDefault="00635F42" w:rsidP="00635F42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CONSTRUCTORA Y SUPERVISORA DEL ROBLE, S.A. DE C.V.</w:t>
      </w:r>
    </w:p>
    <w:p w:rsidR="00635F42" w:rsidRDefault="00635F42" w:rsidP="00635F42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,249,722.54</w:t>
      </w:r>
      <w:proofErr w:type="gramEnd"/>
      <w:r>
        <w:rPr>
          <w:rFonts w:eastAsia="Arial" w:cs="Arial"/>
          <w:b/>
          <w:color w:val="000000"/>
        </w:rPr>
        <w:t xml:space="preserve"> NO INCLUYE EL IMPUESTO AL VALOR AGREGADO.</w:t>
      </w:r>
    </w:p>
    <w:p w:rsidR="00635F42" w:rsidRDefault="00635F42" w:rsidP="00635F42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$ 199,955.61</w:t>
      </w:r>
    </w:p>
    <w:p w:rsidR="00635F42" w:rsidRDefault="00635F42" w:rsidP="00635F42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</w:t>
      </w:r>
      <w:proofErr w:type="gramStart"/>
      <w:r>
        <w:rPr>
          <w:rFonts w:eastAsia="Arial" w:cs="Arial"/>
          <w:b/>
          <w:color w:val="000000"/>
        </w:rPr>
        <w:t>,449,678.15</w:t>
      </w:r>
      <w:proofErr w:type="gramEnd"/>
      <w:r>
        <w:rPr>
          <w:rFonts w:eastAsia="Arial" w:cs="Arial"/>
          <w:b/>
          <w:color w:val="000000"/>
        </w:rPr>
        <w:t xml:space="preserve"> INCLUYENDO EL IMPUESTO AL VALOR AGREGADO.</w:t>
      </w:r>
    </w:p>
    <w:p w:rsidR="00635F42" w:rsidRDefault="00635F42" w:rsidP="00635F42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635F42" w:rsidRDefault="00635F42" w:rsidP="00635F42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635F42" w:rsidRDefault="00635F42" w:rsidP="00635F42">
      <w:r>
        <w:rPr>
          <w:rFonts w:eastAsia="Arial" w:cs="Arial"/>
          <w:color w:val="000000"/>
        </w:rPr>
        <w:t xml:space="preserve">*  EXACTO CUMPLIMIENTO: </w:t>
      </w:r>
      <w:r>
        <w:rPr>
          <w:rFonts w:eastAsia="Arial" w:cs="Arial"/>
          <w:b/>
          <w:color w:val="000000"/>
        </w:rPr>
        <w:t>FIANZA</w:t>
      </w:r>
    </w:p>
    <w:p w:rsidR="00635F42" w:rsidRDefault="00635F42" w:rsidP="00635F42">
      <w:r>
        <w:rPr>
          <w:rFonts w:eastAsia="Arial" w:cs="Arial"/>
          <w:color w:val="000000"/>
        </w:rPr>
        <w:t xml:space="preserve">*  SANEAMIENTO EN CASO EVICCIÓN DE VICIOS OCULTOS: </w:t>
      </w:r>
      <w:bookmarkStart w:id="0" w:name="_GoBack"/>
      <w:bookmarkEnd w:id="0"/>
    </w:p>
    <w:p w:rsidR="00D82294" w:rsidRPr="00654757" w:rsidRDefault="00D82294" w:rsidP="00D82294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C95" w:rsidRDefault="00D80C95">
      <w:r>
        <w:separator/>
      </w:r>
    </w:p>
  </w:endnote>
  <w:endnote w:type="continuationSeparator" w:id="0">
    <w:p w:rsidR="00D80C95" w:rsidRDefault="00D80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C95" w:rsidRDefault="00D80C95">
      <w:r>
        <w:separator/>
      </w:r>
    </w:p>
  </w:footnote>
  <w:footnote w:type="continuationSeparator" w:id="0">
    <w:p w:rsidR="00D80C95" w:rsidRDefault="00D80C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116EAC"/>
    <w:rsid w:val="001356A7"/>
    <w:rsid w:val="00156966"/>
    <w:rsid w:val="00164ACC"/>
    <w:rsid w:val="00165B7F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148B5"/>
    <w:rsid w:val="0022069E"/>
    <w:rsid w:val="00224724"/>
    <w:rsid w:val="00226F99"/>
    <w:rsid w:val="0023236F"/>
    <w:rsid w:val="002358EC"/>
    <w:rsid w:val="00253B36"/>
    <w:rsid w:val="00274F3E"/>
    <w:rsid w:val="0029333D"/>
    <w:rsid w:val="002B2F97"/>
    <w:rsid w:val="002D562B"/>
    <w:rsid w:val="00304F48"/>
    <w:rsid w:val="0031707F"/>
    <w:rsid w:val="00325AB3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C5FBD"/>
    <w:rsid w:val="0040280C"/>
    <w:rsid w:val="00403F05"/>
    <w:rsid w:val="00432663"/>
    <w:rsid w:val="004364F8"/>
    <w:rsid w:val="00456379"/>
    <w:rsid w:val="00457407"/>
    <w:rsid w:val="00472C11"/>
    <w:rsid w:val="00472E44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606FBC"/>
    <w:rsid w:val="00610B9F"/>
    <w:rsid w:val="00615522"/>
    <w:rsid w:val="00624285"/>
    <w:rsid w:val="00635F42"/>
    <w:rsid w:val="00640BF1"/>
    <w:rsid w:val="006428FE"/>
    <w:rsid w:val="00654757"/>
    <w:rsid w:val="0066459B"/>
    <w:rsid w:val="00665C13"/>
    <w:rsid w:val="00691E3B"/>
    <w:rsid w:val="0069232E"/>
    <w:rsid w:val="006A0A56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46D1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529E"/>
    <w:rsid w:val="0086231E"/>
    <w:rsid w:val="00867F1D"/>
    <w:rsid w:val="0087176E"/>
    <w:rsid w:val="00875C6E"/>
    <w:rsid w:val="00886C65"/>
    <w:rsid w:val="00891E2E"/>
    <w:rsid w:val="00896B71"/>
    <w:rsid w:val="008A07E6"/>
    <w:rsid w:val="008A2405"/>
    <w:rsid w:val="008A3387"/>
    <w:rsid w:val="008C3C5F"/>
    <w:rsid w:val="008C6509"/>
    <w:rsid w:val="008D2014"/>
    <w:rsid w:val="008D2238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0C95"/>
    <w:rsid w:val="00D82294"/>
    <w:rsid w:val="00D86C46"/>
    <w:rsid w:val="00D91847"/>
    <w:rsid w:val="00DB5680"/>
    <w:rsid w:val="00DC102C"/>
    <w:rsid w:val="00DF17BA"/>
    <w:rsid w:val="00DF2DC5"/>
    <w:rsid w:val="00DF7D11"/>
    <w:rsid w:val="00E05903"/>
    <w:rsid w:val="00E1023C"/>
    <w:rsid w:val="00E159AA"/>
    <w:rsid w:val="00E16723"/>
    <w:rsid w:val="00E252B5"/>
    <w:rsid w:val="00E61EC4"/>
    <w:rsid w:val="00E66E8E"/>
    <w:rsid w:val="00E7136F"/>
    <w:rsid w:val="00E80988"/>
    <w:rsid w:val="00EA15C5"/>
    <w:rsid w:val="00EB667F"/>
    <w:rsid w:val="00EC704C"/>
    <w:rsid w:val="00ED7B19"/>
    <w:rsid w:val="00EE0303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90B26-7588-44D2-AF74-1B206E523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368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2019-09-17T16:55:00Z</cp:lastPrinted>
  <dcterms:created xsi:type="dcterms:W3CDTF">2019-09-19T17:25:00Z</dcterms:created>
  <dcterms:modified xsi:type="dcterms:W3CDTF">2019-09-19T17:25:00Z</dcterms:modified>
</cp:coreProperties>
</file>