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850F09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10</w:t>
      </w:r>
      <w:r w:rsidR="0055105A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2D2B35" w:rsidRDefault="002D2B35" w:rsidP="002D2B35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100/2019</w:t>
      </w:r>
    </w:p>
    <w:p w:rsidR="002D2B35" w:rsidRDefault="002D2B35" w:rsidP="002D2B35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09/09/2019</w:t>
      </w:r>
    </w:p>
    <w:p w:rsidR="002D2B35" w:rsidRDefault="002D2B35" w:rsidP="002D2B35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2D2B35" w:rsidRDefault="002D2B35" w:rsidP="002D2B35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PARQUE MELCHOR OCAMPO;</w:t>
      </w:r>
    </w:p>
    <w:p w:rsidR="002D2B35" w:rsidRDefault="002D2B35" w:rsidP="002D2B35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090/2019</w:t>
      </w:r>
    </w:p>
    <w:p w:rsidR="002D2B35" w:rsidRDefault="002D2B35" w:rsidP="002D2B35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2019-PDM-PCAM-AT-041</w:t>
      </w:r>
    </w:p>
    <w:p w:rsidR="002D2B35" w:rsidRDefault="002D2B35" w:rsidP="002D2B35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2D2B35" w:rsidRDefault="002D2B35" w:rsidP="002D2B35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09 DE SEPTIEMBRE DEL 2019 AL 30 DE NOVIEMBRE DEL 2019</w:t>
      </w:r>
    </w:p>
    <w:p w:rsidR="002D2B35" w:rsidRDefault="002D2B35" w:rsidP="002D2B35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NADIA KARINA RODRIGUEZ MALDONADO</w:t>
      </w:r>
    </w:p>
    <w:p w:rsidR="002D2B35" w:rsidRDefault="002D2B35" w:rsidP="002D2B3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$ 430,945.46 NO INCLUYE EL IMPUESTO AL VALOR AGREGADO.</w:t>
      </w:r>
    </w:p>
    <w:p w:rsidR="002D2B35" w:rsidRDefault="002D2B35" w:rsidP="002D2B35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$ 68,951.27</w:t>
      </w:r>
    </w:p>
    <w:p w:rsidR="002D2B35" w:rsidRDefault="002D2B35" w:rsidP="002D2B3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$ 499,896.73 INCLUYENDO EL IMPUESTO AL VALOR AGREGADO.</w:t>
      </w:r>
    </w:p>
    <w:p w:rsidR="002D2B35" w:rsidRDefault="002D2B35" w:rsidP="002D2B35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2D2B35" w:rsidRDefault="002D2B35" w:rsidP="002D2B35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2D2B35" w:rsidRDefault="002D2B35" w:rsidP="002D2B35">
      <w:r>
        <w:rPr>
          <w:rFonts w:eastAsia="Arial" w:cs="Arial"/>
          <w:color w:val="000000"/>
        </w:rPr>
        <w:t>*</w:t>
      </w:r>
      <w:r>
        <w:rPr>
          <w:rFonts w:eastAsia="Arial" w:cs="Arial"/>
          <w:color w:val="000000"/>
        </w:rPr>
        <w:t xml:space="preserve"> EXACTO CUMPLIMIENTO: </w:t>
      </w:r>
      <w:r>
        <w:rPr>
          <w:rFonts w:eastAsia="Arial" w:cs="Arial"/>
          <w:b/>
          <w:color w:val="000000"/>
        </w:rPr>
        <w:t>PAGARÉ</w:t>
      </w:r>
    </w:p>
    <w:p w:rsidR="002D2B35" w:rsidRDefault="002D2B35" w:rsidP="002D2B35">
      <w:r>
        <w:rPr>
          <w:rFonts w:eastAsia="Arial" w:cs="Arial"/>
          <w:color w:val="000000"/>
        </w:rPr>
        <w:t xml:space="preserve">* </w:t>
      </w:r>
      <w:bookmarkStart w:id="0" w:name="_GoBack"/>
      <w:bookmarkEnd w:id="0"/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9B6B4B" w:rsidRDefault="009B6B4B" w:rsidP="00407C82">
      <w:pPr>
        <w:rPr>
          <w:b/>
        </w:rPr>
      </w:pPr>
    </w:p>
    <w:p w:rsidR="0055105A" w:rsidRDefault="0055105A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307" w:rsidRDefault="002A5307">
      <w:r>
        <w:separator/>
      </w:r>
    </w:p>
  </w:endnote>
  <w:endnote w:type="continuationSeparator" w:id="0">
    <w:p w:rsidR="002A5307" w:rsidRDefault="002A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307" w:rsidRDefault="002A5307">
      <w:r>
        <w:separator/>
      </w:r>
    </w:p>
  </w:footnote>
  <w:footnote w:type="continuationSeparator" w:id="0">
    <w:p w:rsidR="002A5307" w:rsidRDefault="002A5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2069E"/>
    <w:rsid w:val="00224724"/>
    <w:rsid w:val="00226F99"/>
    <w:rsid w:val="0023236F"/>
    <w:rsid w:val="002358EC"/>
    <w:rsid w:val="00253B36"/>
    <w:rsid w:val="0029333D"/>
    <w:rsid w:val="002A5307"/>
    <w:rsid w:val="002B2F97"/>
    <w:rsid w:val="002D2B35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7C82"/>
    <w:rsid w:val="00432663"/>
    <w:rsid w:val="004364F8"/>
    <w:rsid w:val="00456379"/>
    <w:rsid w:val="00457407"/>
    <w:rsid w:val="00472C11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105A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36205"/>
    <w:rsid w:val="00850F09"/>
    <w:rsid w:val="0085529E"/>
    <w:rsid w:val="0086231E"/>
    <w:rsid w:val="00867F1D"/>
    <w:rsid w:val="0087176E"/>
    <w:rsid w:val="00875C6E"/>
    <w:rsid w:val="00886C65"/>
    <w:rsid w:val="00886F58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3D4C"/>
    <w:rsid w:val="00E05903"/>
    <w:rsid w:val="00E1023C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0CB6-4CC2-41D3-805A-8529518A7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3</cp:revision>
  <cp:lastPrinted>2019-08-29T20:19:00Z</cp:lastPrinted>
  <dcterms:created xsi:type="dcterms:W3CDTF">2019-09-11T16:08:00Z</dcterms:created>
  <dcterms:modified xsi:type="dcterms:W3CDTF">2019-09-11T16:15:00Z</dcterms:modified>
</cp:coreProperties>
</file>