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850F09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10</w:t>
      </w:r>
      <w:bookmarkStart w:id="0" w:name="_GoBack"/>
      <w:bookmarkEnd w:id="0"/>
      <w:r w:rsidR="0055105A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NÚMERO DE CONTRATO: </w:t>
      </w:r>
      <w:r w:rsidRPr="00850F09">
        <w:rPr>
          <w:rFonts w:eastAsia="Arial" w:cs="Arial"/>
          <w:b/>
          <w:color w:val="000000"/>
        </w:rPr>
        <w:t>099/2019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FECHA DE FIRMA: </w:t>
      </w:r>
      <w:r w:rsidRPr="00850F09">
        <w:rPr>
          <w:rFonts w:eastAsia="Arial" w:cs="Arial"/>
          <w:b/>
          <w:color w:val="000000"/>
        </w:rPr>
        <w:t>23/08/2019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TIPO DE CONTRATO: </w:t>
      </w:r>
      <w:r w:rsidRPr="00850F09">
        <w:rPr>
          <w:rFonts w:eastAsia="Arial" w:cs="Arial"/>
          <w:b/>
          <w:color w:val="000000"/>
        </w:rPr>
        <w:t>OBRA PÚBLICA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DESCRIPCIÓN DE LA OBRA: </w:t>
      </w:r>
      <w:r w:rsidRPr="00850F09">
        <w:rPr>
          <w:rFonts w:eastAsia="Arial" w:cs="Arial"/>
          <w:b/>
          <w:color w:val="000000"/>
        </w:rPr>
        <w:t>CONSTRUCCIÓN DE GRADAS EN LOCALIDAD LA CASITA;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</w:t>
      </w:r>
      <w:r w:rsidRPr="00850F09">
        <w:rPr>
          <w:rFonts w:eastAsia="Arial" w:cs="Arial"/>
          <w:b/>
          <w:color w:val="000000"/>
        </w:rPr>
        <w:t>82/2019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NÚMERO DE OFICIO DE APROBACIÓN PRESUPUESTAL: </w:t>
      </w:r>
      <w:r w:rsidRPr="00850F09">
        <w:rPr>
          <w:rFonts w:eastAsia="Arial" w:cs="Arial"/>
          <w:b/>
          <w:color w:val="000000"/>
        </w:rPr>
        <w:t>2019-PDM-DR-059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ANTICIPO: </w:t>
      </w:r>
      <w:r w:rsidRPr="00850F09">
        <w:rPr>
          <w:rFonts w:eastAsia="Arial" w:cs="Arial"/>
          <w:b/>
          <w:color w:val="000000"/>
        </w:rPr>
        <w:t>0.0 %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PERIODO DE EJECUCIÓN: </w:t>
      </w:r>
      <w:r w:rsidRPr="00850F09">
        <w:rPr>
          <w:rFonts w:eastAsia="Arial" w:cs="Arial"/>
          <w:b/>
          <w:color w:val="000000"/>
        </w:rPr>
        <w:t>DEL 23 DE AGOSTO DEL 2019 AL 28 DE SEPTIEMBRE DEL 2019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CONTRATISTA: </w:t>
      </w:r>
      <w:r w:rsidRPr="00850F09">
        <w:rPr>
          <w:rFonts w:eastAsia="Arial" w:cs="Arial"/>
          <w:b/>
          <w:color w:val="000000"/>
        </w:rPr>
        <w:t>INDUSTRIA GRAVI STEEL DE CHIHUAHUA, S.A. DE C.V.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IMPORTE DEL CONTRATO: </w:t>
      </w:r>
      <w:r w:rsidRPr="00850F09">
        <w:rPr>
          <w:rFonts w:eastAsia="Arial" w:cs="Arial"/>
          <w:b/>
          <w:color w:val="000000"/>
        </w:rPr>
        <w:t>$ 372,221.96 NO INCLUYE EL IMPUESTO AL VALOR AGREGADO.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IMPUESTO AL VALOR AGREGADO: </w:t>
      </w:r>
      <w:r w:rsidRPr="00850F09">
        <w:rPr>
          <w:rFonts w:eastAsia="Arial" w:cs="Arial"/>
          <w:b/>
          <w:color w:val="000000"/>
        </w:rPr>
        <w:t>$ 59,555.51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IMPORTE DEL CONTRATO: </w:t>
      </w:r>
      <w:r w:rsidRPr="00850F09">
        <w:rPr>
          <w:rFonts w:eastAsia="Arial" w:cs="Arial"/>
          <w:b/>
          <w:color w:val="000000"/>
        </w:rPr>
        <w:t>$ 431,777.47 INCLUYENDO EL IMPUESTO AL VALOR AGREGADO.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 xml:space="preserve">PENAS CONVENCIONALES: </w:t>
      </w:r>
      <w:r w:rsidRPr="00850F09">
        <w:rPr>
          <w:rFonts w:eastAsia="Arial" w:cs="Arial"/>
          <w:b/>
          <w:color w:val="000000"/>
        </w:rPr>
        <w:t>1%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 w:rsidRPr="00850F09">
        <w:rPr>
          <w:rFonts w:eastAsia="Arial" w:cs="Arial"/>
          <w:color w:val="000000"/>
        </w:rPr>
        <w:t>SE SOLICITA COMO GARANTÍAS, A FAVOR DE LA TESORERÍA DEL MUNICIPIO DE CHIHUAHUA: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*</w:t>
      </w:r>
      <w:r w:rsidRPr="00850F09">
        <w:rPr>
          <w:rFonts w:eastAsia="Arial" w:cs="Arial"/>
          <w:color w:val="000000"/>
        </w:rPr>
        <w:t xml:space="preserve"> EXACTO CUMPLIMIENTO: </w:t>
      </w:r>
      <w:r w:rsidRPr="00850F09">
        <w:rPr>
          <w:rFonts w:eastAsia="Arial" w:cs="Arial"/>
          <w:b/>
          <w:color w:val="000000"/>
        </w:rPr>
        <w:t>PAGARÉ</w:t>
      </w:r>
    </w:p>
    <w:p w:rsidR="00850F09" w:rsidRPr="00850F09" w:rsidRDefault="00850F09" w:rsidP="00850F09">
      <w:pPr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* </w:t>
      </w:r>
      <w:r w:rsidRPr="00850F09">
        <w:rPr>
          <w:rFonts w:eastAsia="Arial" w:cs="Arial"/>
          <w:color w:val="000000"/>
        </w:rPr>
        <w:t xml:space="preserve">SANEAMIENTO EN CASO EVICCIÓN DE VICIOS OCULTOS: </w:t>
      </w:r>
      <w:r w:rsidRPr="00850F09">
        <w:rPr>
          <w:rFonts w:eastAsia="Arial" w:cs="Arial"/>
          <w:b/>
          <w:color w:val="000000"/>
        </w:rPr>
        <w:t>PAGARÉ</w:t>
      </w:r>
    </w:p>
    <w:p w:rsidR="009B6B4B" w:rsidRDefault="009B6B4B" w:rsidP="009B6B4B">
      <w:pPr>
        <w:rPr>
          <w:b/>
        </w:rPr>
      </w:pPr>
    </w:p>
    <w:p w:rsidR="0055105A" w:rsidRDefault="0055105A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F58" w:rsidRDefault="00886F58">
      <w:r>
        <w:separator/>
      </w:r>
    </w:p>
  </w:endnote>
  <w:endnote w:type="continuationSeparator" w:id="0">
    <w:p w:rsidR="00886F58" w:rsidRDefault="00886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F58" w:rsidRDefault="00886F58">
      <w:r>
        <w:separator/>
      </w:r>
    </w:p>
  </w:footnote>
  <w:footnote w:type="continuationSeparator" w:id="0">
    <w:p w:rsidR="00886F58" w:rsidRDefault="00886F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2069E"/>
    <w:rsid w:val="00224724"/>
    <w:rsid w:val="00226F99"/>
    <w:rsid w:val="0023236F"/>
    <w:rsid w:val="002358EC"/>
    <w:rsid w:val="00253B36"/>
    <w:rsid w:val="0029333D"/>
    <w:rsid w:val="002B2F97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32663"/>
    <w:rsid w:val="004364F8"/>
    <w:rsid w:val="00456379"/>
    <w:rsid w:val="00457407"/>
    <w:rsid w:val="00472C11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105A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0F09"/>
    <w:rsid w:val="0085529E"/>
    <w:rsid w:val="0086231E"/>
    <w:rsid w:val="00867F1D"/>
    <w:rsid w:val="0087176E"/>
    <w:rsid w:val="00875C6E"/>
    <w:rsid w:val="00886C65"/>
    <w:rsid w:val="00886F58"/>
    <w:rsid w:val="00891E2E"/>
    <w:rsid w:val="00896B71"/>
    <w:rsid w:val="008A07E6"/>
    <w:rsid w:val="008A2405"/>
    <w:rsid w:val="008A3387"/>
    <w:rsid w:val="008C3C5F"/>
    <w:rsid w:val="008C6509"/>
    <w:rsid w:val="008D2014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2294"/>
    <w:rsid w:val="00D86C46"/>
    <w:rsid w:val="00D91847"/>
    <w:rsid w:val="00DB5680"/>
    <w:rsid w:val="00DC102C"/>
    <w:rsid w:val="00DF17BA"/>
    <w:rsid w:val="00DF2DC5"/>
    <w:rsid w:val="00DF7D11"/>
    <w:rsid w:val="00E03D4C"/>
    <w:rsid w:val="00E05903"/>
    <w:rsid w:val="00E1023C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E340A-9BFF-4256-9451-C1765F2B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1</TotalTime>
  <Pages>1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2019-08-29T20:19:00Z</cp:lastPrinted>
  <dcterms:created xsi:type="dcterms:W3CDTF">2019-09-10T16:21:00Z</dcterms:created>
  <dcterms:modified xsi:type="dcterms:W3CDTF">2019-09-10T16:21:00Z</dcterms:modified>
</cp:coreProperties>
</file>