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8BA" w:rsidRDefault="007278BA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</w:p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1C7D49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01 DE JULIO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1C7D49" w:rsidRDefault="001C7D49" w:rsidP="001C7D49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062/2019</w:t>
      </w:r>
    </w:p>
    <w:p w:rsidR="001C7D49" w:rsidRDefault="001C7D49" w:rsidP="001C7D49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01/07/2019</w:t>
      </w:r>
    </w:p>
    <w:p w:rsidR="001C7D49" w:rsidRDefault="001C7D49" w:rsidP="001C7D49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1C7D49" w:rsidRDefault="001C7D49" w:rsidP="001C7D49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REPARACIÓN DE PAVIMENTOS (BACHEO) A BASE DE CONCRETO ASFÁLTICO TAMAÑO MÁXIMO DE AGREGADO DE 3/4" Y ASFÁLTO AC-30, PARA ATENDER REPORTES DEL CENTRO DE RESPUESTA CIUDADANA EN EL MUNICIPIO DE CHIHUAHUA;</w:t>
      </w:r>
    </w:p>
    <w:p w:rsidR="001C7D49" w:rsidRDefault="001C7D49" w:rsidP="001C7D49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</w:t>
      </w:r>
      <w:bookmarkStart w:id="0" w:name="_GoBack"/>
      <w:bookmarkEnd w:id="0"/>
      <w:r>
        <w:rPr>
          <w:rFonts w:eastAsia="Arial" w:cs="Arial"/>
          <w:b/>
          <w:color w:val="000000"/>
        </w:rPr>
        <w:t>73/2019</w:t>
      </w:r>
    </w:p>
    <w:p w:rsidR="001C7D49" w:rsidRDefault="001C7D49" w:rsidP="001C7D49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2019-PDM-PCAM-OP-013</w:t>
      </w:r>
    </w:p>
    <w:p w:rsidR="001C7D49" w:rsidRDefault="001C7D49" w:rsidP="001C7D49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0.0 %</w:t>
      </w:r>
    </w:p>
    <w:p w:rsidR="001C7D49" w:rsidRDefault="001C7D49" w:rsidP="001C7D49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03 DE JULIO DEL 2019 AL 01 DE AGOSTO DEL 2019</w:t>
      </w:r>
    </w:p>
    <w:p w:rsidR="001C7D49" w:rsidRDefault="001C7D49" w:rsidP="001C7D49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MURO PAVIMENTOS Y CONSTRUCCIONES, S.A. DE C.V.</w:t>
      </w:r>
    </w:p>
    <w:p w:rsidR="001C7D49" w:rsidRDefault="001C7D49" w:rsidP="001C7D49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,290,480.00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1C7D49" w:rsidRDefault="001C7D49" w:rsidP="001C7D49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$ 206,476.80</w:t>
      </w:r>
    </w:p>
    <w:p w:rsidR="001C7D49" w:rsidRDefault="001C7D49" w:rsidP="001C7D49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,496,956.80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1C7D49" w:rsidRDefault="001C7D49" w:rsidP="001C7D49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1C7D49" w:rsidRDefault="001C7D49" w:rsidP="001C7D49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1C7D49" w:rsidRDefault="001C7D49" w:rsidP="001C7D49">
      <w:r>
        <w:rPr>
          <w:rFonts w:eastAsia="Arial" w:cs="Arial"/>
          <w:color w:val="000000"/>
        </w:rPr>
        <w:t>*</w:t>
      </w:r>
      <w:r>
        <w:rPr>
          <w:rFonts w:eastAsia="Arial" w:cs="Arial"/>
          <w:color w:val="000000"/>
        </w:rPr>
        <w:t xml:space="preserve"> EXACTO CUMPLIMIENTO: </w:t>
      </w:r>
      <w:r>
        <w:rPr>
          <w:rFonts w:eastAsia="Arial" w:cs="Arial"/>
          <w:b/>
          <w:color w:val="000000"/>
        </w:rPr>
        <w:t>FIANZA</w:t>
      </w:r>
    </w:p>
    <w:p w:rsidR="001C7D49" w:rsidRDefault="001C7D49" w:rsidP="001C7D49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</w:p>
    <w:p w:rsidR="00654757" w:rsidRPr="00654757" w:rsidRDefault="00654757" w:rsidP="00654757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654757" w:rsidRPr="00654757" w:rsidRDefault="00654757" w:rsidP="00654757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654757" w:rsidRPr="00654757" w:rsidRDefault="00654757" w:rsidP="00654757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FBD" w:rsidRDefault="003C5FBD">
      <w:r>
        <w:separator/>
      </w:r>
    </w:p>
  </w:endnote>
  <w:endnote w:type="continuationSeparator" w:id="0">
    <w:p w:rsidR="003C5FBD" w:rsidRDefault="003C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FBD" w:rsidRDefault="003C5FBD">
      <w:r>
        <w:separator/>
      </w:r>
    </w:p>
  </w:footnote>
  <w:footnote w:type="continuationSeparator" w:id="0">
    <w:p w:rsidR="003C5FBD" w:rsidRDefault="003C5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0E7"/>
    <w:rsid w:val="0005518D"/>
    <w:rsid w:val="00083A48"/>
    <w:rsid w:val="00097141"/>
    <w:rsid w:val="000974B8"/>
    <w:rsid w:val="000D1F8C"/>
    <w:rsid w:val="000E500E"/>
    <w:rsid w:val="001356A7"/>
    <w:rsid w:val="00156966"/>
    <w:rsid w:val="00164ACC"/>
    <w:rsid w:val="00191928"/>
    <w:rsid w:val="00194B72"/>
    <w:rsid w:val="001A2A48"/>
    <w:rsid w:val="001B5709"/>
    <w:rsid w:val="001C762D"/>
    <w:rsid w:val="001C7D49"/>
    <w:rsid w:val="001D3D36"/>
    <w:rsid w:val="001E516B"/>
    <w:rsid w:val="001E6746"/>
    <w:rsid w:val="001E6A1D"/>
    <w:rsid w:val="0022069E"/>
    <w:rsid w:val="00224724"/>
    <w:rsid w:val="00226F99"/>
    <w:rsid w:val="0023236F"/>
    <w:rsid w:val="002358EC"/>
    <w:rsid w:val="00253B36"/>
    <w:rsid w:val="0029333D"/>
    <w:rsid w:val="002B2F97"/>
    <w:rsid w:val="0031707F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32663"/>
    <w:rsid w:val="004364F8"/>
    <w:rsid w:val="00456379"/>
    <w:rsid w:val="00457407"/>
    <w:rsid w:val="00472C11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5B3E"/>
    <w:rsid w:val="0080195C"/>
    <w:rsid w:val="008024BB"/>
    <w:rsid w:val="00815248"/>
    <w:rsid w:val="0085529E"/>
    <w:rsid w:val="00867F1D"/>
    <w:rsid w:val="0087176E"/>
    <w:rsid w:val="00875C6E"/>
    <w:rsid w:val="00886C65"/>
    <w:rsid w:val="00891E2E"/>
    <w:rsid w:val="00896B71"/>
    <w:rsid w:val="008A07E6"/>
    <w:rsid w:val="008A2405"/>
    <w:rsid w:val="008C3C5F"/>
    <w:rsid w:val="008D2014"/>
    <w:rsid w:val="008E7E42"/>
    <w:rsid w:val="009434DF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6366F"/>
    <w:rsid w:val="00C67C21"/>
    <w:rsid w:val="00C70ACA"/>
    <w:rsid w:val="00C77F00"/>
    <w:rsid w:val="00C930D7"/>
    <w:rsid w:val="00CA1A5F"/>
    <w:rsid w:val="00CA5A1C"/>
    <w:rsid w:val="00CB3CAD"/>
    <w:rsid w:val="00CE1EF4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B33AA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59B60-3CEC-4BA0-9115-80D179AAF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379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2019-06-07T20:23:00Z</cp:lastPrinted>
  <dcterms:created xsi:type="dcterms:W3CDTF">2019-07-02T20:50:00Z</dcterms:created>
  <dcterms:modified xsi:type="dcterms:W3CDTF">2019-07-02T20:50:00Z</dcterms:modified>
</cp:coreProperties>
</file>