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82786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902258" w:rsidRDefault="00902258" w:rsidP="00902258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054/2019</w:t>
      </w:r>
    </w:p>
    <w:p w:rsidR="00902258" w:rsidRDefault="00902258" w:rsidP="00902258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21/06/2019</w:t>
      </w:r>
    </w:p>
    <w:p w:rsidR="00902258" w:rsidRDefault="00902258" w:rsidP="00902258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902258" w:rsidRDefault="00902258" w:rsidP="00902258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CONSTRUCCIÓN DE KIOSKO EN PARQUE QUINTA BALBOA;</w:t>
      </w:r>
    </w:p>
    <w:p w:rsidR="00902258" w:rsidRDefault="00902258" w:rsidP="00902258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1" w:name="_GoBack"/>
      <w:bookmarkEnd w:id="1"/>
      <w:r>
        <w:rPr>
          <w:rFonts w:eastAsia="Arial" w:cs="Arial"/>
          <w:b/>
          <w:color w:val="000000"/>
        </w:rPr>
        <w:t>52/2019</w:t>
      </w:r>
    </w:p>
    <w:p w:rsidR="00902258" w:rsidRDefault="00902258" w:rsidP="00902258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2019-PDM-PCAM-AT-006</w:t>
      </w:r>
    </w:p>
    <w:p w:rsidR="00902258" w:rsidRDefault="00902258" w:rsidP="00902258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902258" w:rsidRDefault="00902258" w:rsidP="00902258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24 DE JUNIO DEL 2019 AL 23 DE JULIO DEL 2019</w:t>
      </w:r>
    </w:p>
    <w:p w:rsidR="00902258" w:rsidRDefault="00902258" w:rsidP="00902258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RC, S.A. DE C.V.</w:t>
      </w:r>
    </w:p>
    <w:p w:rsidR="00902258" w:rsidRDefault="00902258" w:rsidP="00902258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$ 150,041.73 NO INCLUYE EL IMPUESTO AL VALOR AGREGADO.</w:t>
      </w:r>
    </w:p>
    <w:p w:rsidR="00902258" w:rsidRDefault="00902258" w:rsidP="00902258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$ 24,006.68</w:t>
      </w:r>
    </w:p>
    <w:p w:rsidR="00902258" w:rsidRDefault="00902258" w:rsidP="00902258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$ 174,048.41 INCLUYENDO EL IMPUESTO AL VALOR AGREGADO.</w:t>
      </w:r>
    </w:p>
    <w:p w:rsidR="00902258" w:rsidRDefault="00902258" w:rsidP="00902258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902258" w:rsidRDefault="00902258" w:rsidP="00902258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902258" w:rsidRDefault="00902258" w:rsidP="00902258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PAGARÉ</w:t>
      </w:r>
    </w:p>
    <w:p w:rsidR="00902258" w:rsidRDefault="00902258" w:rsidP="00902258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3E14C6" w:rsidRDefault="003E14C6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067" w:rsidRDefault="003D3067">
      <w:r>
        <w:separator/>
      </w:r>
    </w:p>
  </w:endnote>
  <w:endnote w:type="continuationSeparator" w:id="0">
    <w:p w:rsidR="003D3067" w:rsidRDefault="003D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067" w:rsidRDefault="003D3067">
      <w:r>
        <w:separator/>
      </w:r>
    </w:p>
  </w:footnote>
  <w:footnote w:type="continuationSeparator" w:id="0">
    <w:p w:rsidR="003D3067" w:rsidRDefault="003D3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D3067"/>
    <w:rsid w:val="003E14C6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902258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42239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405D5"/>
    <w:rsid w:val="00B552A1"/>
    <w:rsid w:val="00B7055B"/>
    <w:rsid w:val="00B802B2"/>
    <w:rsid w:val="00B80B85"/>
    <w:rsid w:val="00BA5626"/>
    <w:rsid w:val="00BB71E7"/>
    <w:rsid w:val="00BC255A"/>
    <w:rsid w:val="00BC2C1F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2786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03ACE-7ED8-4F34-AF97-7181FBBD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2019-06-24T14:50:00Z</dcterms:created>
  <dcterms:modified xsi:type="dcterms:W3CDTF">2019-06-24T14:50:00Z</dcterms:modified>
</cp:coreProperties>
</file>