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92F" w:rsidRDefault="007C592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  <w:bookmarkStart w:id="0" w:name="FECHA_ACTUAL"/>
      <w:bookmarkEnd w:id="0"/>
    </w:p>
    <w:p w:rsidR="007278BA" w:rsidRDefault="007278BA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color w:val="000000"/>
          <w:szCs w:val="14"/>
          <w:lang w:val="es-MX"/>
        </w:rPr>
      </w:pPr>
    </w:p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82786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21</w:t>
      </w:r>
      <w:r w:rsidR="00331623" w:rsidRPr="007C592F">
        <w:rPr>
          <w:rFonts w:cs="Arial"/>
          <w:b/>
          <w:bCs/>
          <w:szCs w:val="14"/>
          <w:lang w:val="es-MX"/>
        </w:rPr>
        <w:t xml:space="preserve"> DE </w:t>
      </w:r>
      <w:r w:rsidR="0031707F">
        <w:rPr>
          <w:rFonts w:cs="Arial"/>
          <w:b/>
          <w:bCs/>
          <w:szCs w:val="14"/>
          <w:lang w:val="es-MX"/>
        </w:rPr>
        <w:t>JUNIO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097141" w:rsidRPr="00FF5596" w:rsidRDefault="00097141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3E14C6" w:rsidRDefault="003E14C6" w:rsidP="003E14C6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052/2019</w:t>
      </w:r>
    </w:p>
    <w:p w:rsidR="003E14C6" w:rsidRDefault="003E14C6" w:rsidP="003E14C6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21/06/2019</w:t>
      </w:r>
    </w:p>
    <w:p w:rsidR="003E14C6" w:rsidRDefault="003E14C6" w:rsidP="003E14C6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3E14C6" w:rsidRDefault="003E14C6" w:rsidP="003E14C6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REHABILITACIÓN ZONA PARQUE REVOLUCIÓN;</w:t>
      </w:r>
    </w:p>
    <w:p w:rsidR="003E14C6" w:rsidRDefault="003E14C6" w:rsidP="003E14C6">
      <w:r>
        <w:rPr>
          <w:rFonts w:eastAsia="Arial" w:cs="Arial"/>
          <w:color w:val="000000"/>
        </w:rPr>
        <w:t xml:space="preserve">NÚMERO DE DICTAMEN: </w:t>
      </w:r>
      <w:r>
        <w:rPr>
          <w:rFonts w:eastAsia="Arial" w:cs="Arial"/>
          <w:b/>
          <w:color w:val="000000"/>
        </w:rPr>
        <w:t>0</w:t>
      </w:r>
      <w:bookmarkStart w:id="1" w:name="_GoBack"/>
      <w:bookmarkEnd w:id="1"/>
      <w:r>
        <w:rPr>
          <w:rFonts w:eastAsia="Arial" w:cs="Arial"/>
          <w:b/>
          <w:color w:val="000000"/>
        </w:rPr>
        <w:t>50/2019</w:t>
      </w:r>
    </w:p>
    <w:p w:rsidR="003E14C6" w:rsidRDefault="003E14C6" w:rsidP="003E14C6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2019-PDM-PCAM-AT-011</w:t>
      </w:r>
    </w:p>
    <w:p w:rsidR="003E14C6" w:rsidRDefault="003E14C6" w:rsidP="003E14C6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40.0 %</w:t>
      </w:r>
    </w:p>
    <w:p w:rsidR="003E14C6" w:rsidRDefault="003E14C6" w:rsidP="003E14C6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24 DE JUNIO DEL 2019 AL 21 DE SEPTIEMBRE DEL 2019</w:t>
      </w:r>
    </w:p>
    <w:p w:rsidR="003E14C6" w:rsidRDefault="003E14C6" w:rsidP="003E14C6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GARMEL CONSTRUCCIONES, S.A. DE C.V.</w:t>
      </w:r>
    </w:p>
    <w:p w:rsidR="003E14C6" w:rsidRDefault="003E14C6" w:rsidP="003E14C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$ 198,189.81 NO INCLUYE EL IMPUESTO AL VALOR AGREGADO.</w:t>
      </w:r>
    </w:p>
    <w:p w:rsidR="003E14C6" w:rsidRDefault="003E14C6" w:rsidP="003E14C6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$ 31,710.37</w:t>
      </w:r>
    </w:p>
    <w:p w:rsidR="003E14C6" w:rsidRDefault="003E14C6" w:rsidP="003E14C6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$ 229,900.18 INCLUYENDO EL IMPUESTO AL VALOR AGREGADO.</w:t>
      </w:r>
    </w:p>
    <w:p w:rsidR="003E14C6" w:rsidRDefault="003E14C6" w:rsidP="003E14C6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3E14C6" w:rsidRDefault="003E14C6" w:rsidP="003E14C6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3E14C6" w:rsidRDefault="003E14C6" w:rsidP="003E14C6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EXACTO CUMPLIMIENTO: </w:t>
      </w:r>
      <w:r>
        <w:rPr>
          <w:rFonts w:eastAsia="Arial" w:cs="Arial"/>
          <w:b/>
          <w:color w:val="000000"/>
        </w:rPr>
        <w:t>PAGARÉ</w:t>
      </w:r>
    </w:p>
    <w:p w:rsidR="003E14C6" w:rsidRDefault="003E14C6" w:rsidP="003E14C6">
      <w:r>
        <w:rPr>
          <w:rFonts w:eastAsia="Arial" w:cs="Arial"/>
          <w:color w:val="000000"/>
        </w:rPr>
        <w:t xml:space="preserve">* </w:t>
      </w:r>
      <w:r>
        <w:rPr>
          <w:rFonts w:eastAsia="Arial" w:cs="Arial"/>
          <w:color w:val="000000"/>
        </w:rPr>
        <w:t xml:space="preserve">SANEAMIENTO EN CASO EVICCIÓN DE VICIOS OCULTOS: </w:t>
      </w:r>
      <w:r>
        <w:rPr>
          <w:rFonts w:eastAsia="Arial" w:cs="Arial"/>
          <w:b/>
          <w:color w:val="000000"/>
        </w:rPr>
        <w:t>PAGARÉ</w:t>
      </w:r>
    </w:p>
    <w:p w:rsidR="009B6B4B" w:rsidRDefault="009B6B4B" w:rsidP="009B6B4B">
      <w:pPr>
        <w:rPr>
          <w:rFonts w:eastAsia="Arial" w:cs="Arial"/>
          <w:color w:val="000000"/>
        </w:rPr>
      </w:pPr>
    </w:p>
    <w:p w:rsidR="003E14C6" w:rsidRDefault="003E14C6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71208E" w:rsidRDefault="008024BB">
      <w:pPr>
        <w:jc w:val="center"/>
      </w:pPr>
      <w:r>
        <w:rPr>
          <w:rFonts w:eastAsia="Arial" w:cs="Arial"/>
          <w:color w:val="000000"/>
        </w:rPr>
        <w:cr/>
        <w:t>ATENTAMENTE</w:t>
      </w: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</w: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255A" w:rsidRDefault="00BC255A">
      <w:r>
        <w:separator/>
      </w:r>
    </w:p>
  </w:endnote>
  <w:endnote w:type="continuationSeparator" w:id="0">
    <w:p w:rsidR="00BC255A" w:rsidRDefault="00BC2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255A" w:rsidRDefault="00BC255A">
      <w:r>
        <w:separator/>
      </w:r>
    </w:p>
  </w:footnote>
  <w:footnote w:type="continuationSeparator" w:id="0">
    <w:p w:rsidR="00BC255A" w:rsidRDefault="00BC2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49A3"/>
    <w:rsid w:val="00010E39"/>
    <w:rsid w:val="0004068F"/>
    <w:rsid w:val="0005518D"/>
    <w:rsid w:val="00083A48"/>
    <w:rsid w:val="00097141"/>
    <w:rsid w:val="000974B8"/>
    <w:rsid w:val="000D1F8C"/>
    <w:rsid w:val="000E500E"/>
    <w:rsid w:val="001356A7"/>
    <w:rsid w:val="00156966"/>
    <w:rsid w:val="00164ACC"/>
    <w:rsid w:val="00191928"/>
    <w:rsid w:val="00194B72"/>
    <w:rsid w:val="001A2A48"/>
    <w:rsid w:val="001B5709"/>
    <w:rsid w:val="001D3D36"/>
    <w:rsid w:val="001E516B"/>
    <w:rsid w:val="001E6746"/>
    <w:rsid w:val="001E6A1D"/>
    <w:rsid w:val="0022069E"/>
    <w:rsid w:val="00224724"/>
    <w:rsid w:val="0023236F"/>
    <w:rsid w:val="002358EC"/>
    <w:rsid w:val="00253B36"/>
    <w:rsid w:val="0029333D"/>
    <w:rsid w:val="002B2F97"/>
    <w:rsid w:val="0031707F"/>
    <w:rsid w:val="00331623"/>
    <w:rsid w:val="00340661"/>
    <w:rsid w:val="00352AB4"/>
    <w:rsid w:val="0036587C"/>
    <w:rsid w:val="003772F9"/>
    <w:rsid w:val="00377BFF"/>
    <w:rsid w:val="003B0C56"/>
    <w:rsid w:val="003B77A5"/>
    <w:rsid w:val="003C56CF"/>
    <w:rsid w:val="003E14C6"/>
    <w:rsid w:val="0040280C"/>
    <w:rsid w:val="00432663"/>
    <w:rsid w:val="004364F8"/>
    <w:rsid w:val="00456379"/>
    <w:rsid w:val="00457407"/>
    <w:rsid w:val="00472C11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610B9F"/>
    <w:rsid w:val="00615522"/>
    <w:rsid w:val="00624285"/>
    <w:rsid w:val="00640BF1"/>
    <w:rsid w:val="006428FE"/>
    <w:rsid w:val="00654757"/>
    <w:rsid w:val="0066459B"/>
    <w:rsid w:val="00665C13"/>
    <w:rsid w:val="00691E3B"/>
    <w:rsid w:val="006B554D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7158"/>
    <w:rsid w:val="007278BA"/>
    <w:rsid w:val="00745AF0"/>
    <w:rsid w:val="00762A1F"/>
    <w:rsid w:val="00764D07"/>
    <w:rsid w:val="007872F4"/>
    <w:rsid w:val="007B6B64"/>
    <w:rsid w:val="007C592F"/>
    <w:rsid w:val="007D6498"/>
    <w:rsid w:val="007E022E"/>
    <w:rsid w:val="007F5B3E"/>
    <w:rsid w:val="0080195C"/>
    <w:rsid w:val="008024BB"/>
    <w:rsid w:val="0085529E"/>
    <w:rsid w:val="00867F1D"/>
    <w:rsid w:val="0087176E"/>
    <w:rsid w:val="00875C6E"/>
    <w:rsid w:val="00886C65"/>
    <w:rsid w:val="00891E2E"/>
    <w:rsid w:val="00896B71"/>
    <w:rsid w:val="008A07E6"/>
    <w:rsid w:val="008A2405"/>
    <w:rsid w:val="008C3C5F"/>
    <w:rsid w:val="008D2014"/>
    <w:rsid w:val="009434DF"/>
    <w:rsid w:val="0096056D"/>
    <w:rsid w:val="00964D9C"/>
    <w:rsid w:val="009669C4"/>
    <w:rsid w:val="00973D9C"/>
    <w:rsid w:val="00974FE5"/>
    <w:rsid w:val="0099433E"/>
    <w:rsid w:val="00994ED1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405D5"/>
    <w:rsid w:val="00B552A1"/>
    <w:rsid w:val="00B7055B"/>
    <w:rsid w:val="00B802B2"/>
    <w:rsid w:val="00B80B85"/>
    <w:rsid w:val="00BA5626"/>
    <w:rsid w:val="00BB71E7"/>
    <w:rsid w:val="00BC255A"/>
    <w:rsid w:val="00BC6A46"/>
    <w:rsid w:val="00BE1469"/>
    <w:rsid w:val="00BE1D80"/>
    <w:rsid w:val="00BF2471"/>
    <w:rsid w:val="00BF498C"/>
    <w:rsid w:val="00C6366F"/>
    <w:rsid w:val="00C67C21"/>
    <w:rsid w:val="00C70ACA"/>
    <w:rsid w:val="00C77F00"/>
    <w:rsid w:val="00C930D7"/>
    <w:rsid w:val="00CA5A1C"/>
    <w:rsid w:val="00CB3CAD"/>
    <w:rsid w:val="00CE1EF4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6C46"/>
    <w:rsid w:val="00D91847"/>
    <w:rsid w:val="00DC102C"/>
    <w:rsid w:val="00DF17BA"/>
    <w:rsid w:val="00DF2DC5"/>
    <w:rsid w:val="00DF7D11"/>
    <w:rsid w:val="00E05903"/>
    <w:rsid w:val="00E1023C"/>
    <w:rsid w:val="00E16723"/>
    <w:rsid w:val="00E252B5"/>
    <w:rsid w:val="00E61EC4"/>
    <w:rsid w:val="00E66E8E"/>
    <w:rsid w:val="00E7136F"/>
    <w:rsid w:val="00E82786"/>
    <w:rsid w:val="00EA15C5"/>
    <w:rsid w:val="00EB667F"/>
    <w:rsid w:val="00EC704C"/>
    <w:rsid w:val="00ED7B19"/>
    <w:rsid w:val="00F32491"/>
    <w:rsid w:val="00F37CC5"/>
    <w:rsid w:val="00F421D3"/>
    <w:rsid w:val="00F5007D"/>
    <w:rsid w:val="00F54285"/>
    <w:rsid w:val="00F767F4"/>
    <w:rsid w:val="00FA0F56"/>
    <w:rsid w:val="00FA1981"/>
    <w:rsid w:val="00FB33AA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BA4DF-30B4-41BA-BE25-EF4A13ADD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2019-06-07T20:23:00Z</cp:lastPrinted>
  <dcterms:created xsi:type="dcterms:W3CDTF">2019-06-24T14:41:00Z</dcterms:created>
  <dcterms:modified xsi:type="dcterms:W3CDTF">2019-06-24T14:41:00Z</dcterms:modified>
</cp:coreProperties>
</file>