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AD774" w14:textId="77777777" w:rsidR="00284DE9" w:rsidRDefault="006767D5">
      <w:r>
        <w:rPr>
          <w:noProof/>
          <w:lang w:eastAsia="es-MX"/>
        </w:rPr>
        <mc:AlternateContent>
          <mc:Choice Requires="wps">
            <w:drawing>
              <wp:anchor distT="0" distB="0" distL="114300" distR="114300" simplePos="0" relativeHeight="251670528" behindDoc="1" locked="0" layoutInCell="1" allowOverlap="1" wp14:anchorId="3FD8466C" wp14:editId="6712696F">
                <wp:simplePos x="0" y="0"/>
                <wp:positionH relativeFrom="column">
                  <wp:posOffset>666115</wp:posOffset>
                </wp:positionH>
                <wp:positionV relativeFrom="paragraph">
                  <wp:posOffset>4351655</wp:posOffset>
                </wp:positionV>
                <wp:extent cx="4274820" cy="4143375"/>
                <wp:effectExtent l="9525" t="9525" r="11430" b="952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820" cy="4143375"/>
                        </a:xfrm>
                        <a:prstGeom prst="ellipse">
                          <a:avLst/>
                        </a:prstGeom>
                        <a:solidFill>
                          <a:schemeClr val="lt1">
                            <a:lumMod val="100000"/>
                            <a:lumOff val="0"/>
                          </a:schemeClr>
                        </a:solidFill>
                        <a:ln w="3175" cap="rnd">
                          <a:solidFill>
                            <a:srgbClr val="FFB7B7"/>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09DC78" w14:textId="77777777" w:rsidR="00D20FC8" w:rsidRPr="00D20FC8" w:rsidRDefault="00D20FC8" w:rsidP="00D20FC8">
                            <w:pPr>
                              <w:spacing w:after="0" w:line="40" w:lineRule="atLeast"/>
                              <w:jc w:val="both"/>
                              <w:rPr>
                                <w:b/>
                                <w:sz w:val="10"/>
                                <w:szCs w:val="10"/>
                              </w:rPr>
                            </w:pPr>
                            <w:r>
                              <w:rPr>
                                <w:b/>
                                <w:sz w:val="10"/>
                                <w:szCs w:val="10"/>
                              </w:rPr>
                              <w:t xml:space="preserve"> </w:t>
                            </w:r>
                            <w:r w:rsidRPr="00532960">
                              <w:rPr>
                                <w:rFonts w:ascii="Amelia Oblicua" w:hAnsi="Amelia Oblicua"/>
                                <w:sz w:val="10"/>
                                <w:szCs w:val="10"/>
                              </w:rPr>
                              <w:t>EL QUE SUSCRIBE, LIC. LUIS ENRIQUE SANTOS BALDERRAMA, SUBDIRECTOR DE RECURSOS HUMANOS DE OFICIALÍA MAYOR DEL MUNICIPIO DE CHIHUAHUA CON FUNDAMENTO EN EL ACUERDO DELEGATORIO EMITIDO POR LA MTRA. MARCELA DEL CARMEN PIEDRA ROMERO, OFICIAL MAYOR DEL MUNICIPIO DE CHIHUAHUA PUBLICADO EN LA GACETA MUNICIPAL 234-1 DE FECHA 27 DE JUNIO DEL 2022, EN RELACIÓN CON LOS ARTÍCULOS 60 Y 60 BIS DEL CODIGO MUNICIPAL PARA EL ESTADO DE CHIHUAHUA, Y 21 DEL REGLAMENTO INTERIOR DEL MUNICIPIO DE CHIHUAHUA</w:t>
                            </w:r>
                            <w:r>
                              <w:rPr>
                                <w:rFonts w:ascii="Amelia Oblicua" w:hAnsi="Amelia Oblicua"/>
                                <w:sz w:val="10"/>
                                <w:szCs w:val="10"/>
                              </w:rPr>
                              <w:t>.</w:t>
                            </w:r>
                          </w:p>
                          <w:p w14:paraId="7D5B924D" w14:textId="77777777" w:rsidR="00D20FC8" w:rsidRPr="00D20FC8" w:rsidRDefault="00D20FC8" w:rsidP="00D20FC8">
                            <w:pPr>
                              <w:spacing w:after="0" w:line="240" w:lineRule="auto"/>
                              <w:jc w:val="center"/>
                              <w:rPr>
                                <w:rFonts w:ascii="Amelia Oblicua" w:hAnsi="Amelia Oblicua"/>
                                <w:b/>
                                <w:color w:val="0000FF"/>
                                <w:sz w:val="10"/>
                                <w:szCs w:val="10"/>
                              </w:rPr>
                            </w:pPr>
                          </w:p>
                          <w:p w14:paraId="3D088258" w14:textId="77777777" w:rsidR="00D20FC8" w:rsidRPr="00D20FC8" w:rsidRDefault="00D20FC8" w:rsidP="00D20FC8">
                            <w:pPr>
                              <w:spacing w:after="0" w:line="240" w:lineRule="auto"/>
                              <w:jc w:val="center"/>
                              <w:rPr>
                                <w:rFonts w:ascii="Amelia Oblicua" w:hAnsi="Amelia Oblicua"/>
                                <w:b/>
                                <w:color w:val="0000FF"/>
                                <w:sz w:val="10"/>
                                <w:szCs w:val="10"/>
                              </w:rPr>
                            </w:pPr>
                          </w:p>
                          <w:p w14:paraId="0A7D32E1" w14:textId="77777777" w:rsidR="00D20FC8" w:rsidRPr="00D20FC8" w:rsidRDefault="00D20FC8" w:rsidP="00D20FC8">
                            <w:pPr>
                              <w:spacing w:after="0" w:line="240" w:lineRule="auto"/>
                              <w:jc w:val="center"/>
                              <w:rPr>
                                <w:rFonts w:ascii="Amelia Oblicua" w:hAnsi="Amelia Oblicua"/>
                                <w:b/>
                                <w:color w:val="0000FF"/>
                                <w:sz w:val="10"/>
                                <w:szCs w:val="10"/>
                              </w:rPr>
                            </w:pPr>
                          </w:p>
                          <w:p w14:paraId="00158B1A" w14:textId="77777777" w:rsidR="00D20FC8" w:rsidRPr="00D20FC8" w:rsidRDefault="00D20FC8" w:rsidP="00D20FC8">
                            <w:pPr>
                              <w:spacing w:after="0" w:line="240" w:lineRule="auto"/>
                              <w:jc w:val="center"/>
                              <w:rPr>
                                <w:rFonts w:ascii="Amelia Oblicua" w:hAnsi="Amelia Oblicua"/>
                                <w:b/>
                                <w:color w:val="0000FF"/>
                                <w:sz w:val="10"/>
                                <w:szCs w:val="10"/>
                              </w:rPr>
                            </w:pPr>
                          </w:p>
                          <w:p w14:paraId="5586221C" w14:textId="77777777" w:rsidR="00D20FC8" w:rsidRPr="00D20FC8" w:rsidRDefault="00D20FC8" w:rsidP="00D20FC8">
                            <w:pPr>
                              <w:spacing w:after="0" w:line="240" w:lineRule="auto"/>
                              <w:jc w:val="center"/>
                              <w:rPr>
                                <w:rFonts w:ascii="Amelia Oblicua" w:hAnsi="Amelia Oblicua"/>
                                <w:b/>
                                <w:color w:val="0000FF"/>
                                <w:sz w:val="10"/>
                                <w:szCs w:val="10"/>
                              </w:rPr>
                            </w:pPr>
                          </w:p>
                          <w:p w14:paraId="15D778D2" w14:textId="77777777" w:rsidR="00D20FC8" w:rsidRPr="00D20FC8" w:rsidRDefault="00D20FC8" w:rsidP="00D20FC8">
                            <w:pPr>
                              <w:spacing w:after="0" w:line="240" w:lineRule="auto"/>
                              <w:jc w:val="center"/>
                              <w:rPr>
                                <w:rFonts w:ascii="Amelia Oblicua" w:hAnsi="Amelia Oblicua"/>
                                <w:b/>
                                <w:color w:val="0000FF"/>
                                <w:sz w:val="10"/>
                                <w:szCs w:val="10"/>
                              </w:rPr>
                            </w:pPr>
                          </w:p>
                          <w:p w14:paraId="0642DFF1" w14:textId="77777777" w:rsidR="00D20FC8" w:rsidRPr="00D20FC8" w:rsidRDefault="00D20FC8" w:rsidP="00D20FC8">
                            <w:pPr>
                              <w:spacing w:after="0" w:line="240" w:lineRule="auto"/>
                              <w:jc w:val="center"/>
                              <w:rPr>
                                <w:rFonts w:ascii="Amelia Oblicua" w:hAnsi="Amelia Oblicua"/>
                                <w:b/>
                                <w:color w:val="0000FF"/>
                                <w:sz w:val="10"/>
                                <w:szCs w:val="10"/>
                              </w:rPr>
                            </w:pPr>
                          </w:p>
                          <w:p w14:paraId="4E95D73F" w14:textId="77777777" w:rsidR="00D20FC8" w:rsidRPr="00D20FC8" w:rsidRDefault="00D20FC8" w:rsidP="00D20FC8">
                            <w:pPr>
                              <w:spacing w:after="0" w:line="240" w:lineRule="auto"/>
                              <w:jc w:val="center"/>
                              <w:rPr>
                                <w:rFonts w:ascii="Amelia Oblicua" w:hAnsi="Amelia Oblicua"/>
                                <w:b/>
                                <w:color w:val="0000FF"/>
                                <w:sz w:val="10"/>
                                <w:szCs w:val="10"/>
                              </w:rPr>
                            </w:pPr>
                          </w:p>
                          <w:p w14:paraId="656F7CA7" w14:textId="77777777" w:rsidR="00D20FC8" w:rsidRPr="00D20FC8" w:rsidRDefault="00D20FC8" w:rsidP="00D20FC8">
                            <w:pPr>
                              <w:spacing w:after="0" w:line="240" w:lineRule="auto"/>
                              <w:jc w:val="center"/>
                              <w:rPr>
                                <w:rFonts w:ascii="Amelia Oblicua" w:hAnsi="Amelia Oblicua"/>
                                <w:b/>
                                <w:color w:val="0000FF"/>
                                <w:sz w:val="10"/>
                                <w:szCs w:val="10"/>
                              </w:rPr>
                            </w:pPr>
                          </w:p>
                          <w:p w14:paraId="010DFAAC" w14:textId="77777777" w:rsidR="00D20FC8" w:rsidRPr="00D20FC8" w:rsidRDefault="00D20FC8" w:rsidP="00D20FC8">
                            <w:pPr>
                              <w:spacing w:after="0" w:line="240" w:lineRule="auto"/>
                              <w:jc w:val="center"/>
                              <w:rPr>
                                <w:rFonts w:ascii="Amelia Oblicua" w:hAnsi="Amelia Oblicua"/>
                                <w:b/>
                                <w:color w:val="0000FF"/>
                                <w:sz w:val="10"/>
                                <w:szCs w:val="10"/>
                              </w:rPr>
                            </w:pPr>
                          </w:p>
                          <w:p w14:paraId="10565076" w14:textId="77777777" w:rsidR="00D20FC8" w:rsidRPr="00D20FC8" w:rsidRDefault="00D20FC8" w:rsidP="00D20FC8">
                            <w:pPr>
                              <w:spacing w:after="0" w:line="240" w:lineRule="auto"/>
                              <w:jc w:val="center"/>
                              <w:rPr>
                                <w:rFonts w:ascii="Amelia Oblicua" w:hAnsi="Amelia Oblicua"/>
                                <w:b/>
                                <w:color w:val="0000FF"/>
                                <w:sz w:val="10"/>
                                <w:szCs w:val="10"/>
                              </w:rPr>
                            </w:pPr>
                          </w:p>
                          <w:p w14:paraId="5A596648" w14:textId="77777777" w:rsidR="00D20FC8" w:rsidRPr="00D20FC8" w:rsidRDefault="00D20FC8" w:rsidP="00D20FC8">
                            <w:pPr>
                              <w:spacing w:after="0" w:line="240" w:lineRule="auto"/>
                              <w:rPr>
                                <w:rFonts w:ascii="Amelia Oblicua" w:hAnsi="Amelia Oblicua"/>
                                <w:b/>
                                <w:color w:val="0000FF"/>
                                <w:sz w:val="10"/>
                                <w:szCs w:val="10"/>
                              </w:rPr>
                            </w:pPr>
                          </w:p>
                          <w:p w14:paraId="32B5ABF7" w14:textId="77777777" w:rsidR="00D20FC8" w:rsidRPr="00D20FC8" w:rsidRDefault="00D20FC8" w:rsidP="00D20FC8">
                            <w:pPr>
                              <w:spacing w:after="0" w:line="240" w:lineRule="auto"/>
                              <w:rPr>
                                <w:rFonts w:ascii="Amelia Oblicua" w:hAnsi="Amelia Oblicua"/>
                                <w:b/>
                                <w:color w:val="0000FF"/>
                                <w:sz w:val="10"/>
                                <w:szCs w:val="10"/>
                              </w:rPr>
                            </w:pPr>
                          </w:p>
                          <w:p w14:paraId="7E92EFC1" w14:textId="77777777" w:rsidR="00D20FC8" w:rsidRDefault="00D20FC8" w:rsidP="00D20FC8">
                            <w:pPr>
                              <w:spacing w:after="0" w:line="240" w:lineRule="auto"/>
                              <w:rPr>
                                <w:rFonts w:ascii="Amelia Oblicua" w:hAnsi="Amelia Oblicua"/>
                                <w:b/>
                                <w:color w:val="0000FF"/>
                                <w:sz w:val="10"/>
                                <w:szCs w:val="10"/>
                              </w:rPr>
                            </w:pPr>
                          </w:p>
                          <w:p w14:paraId="6604B4D3" w14:textId="77777777" w:rsidR="008867D2" w:rsidRDefault="008867D2" w:rsidP="00D20FC8">
                            <w:pPr>
                              <w:spacing w:after="0" w:line="240" w:lineRule="auto"/>
                              <w:rPr>
                                <w:rFonts w:ascii="Amelia Oblicua" w:hAnsi="Amelia Oblicua"/>
                                <w:b/>
                                <w:color w:val="0000FF"/>
                                <w:sz w:val="10"/>
                                <w:szCs w:val="10"/>
                              </w:rPr>
                            </w:pPr>
                          </w:p>
                          <w:p w14:paraId="5D99EA47" w14:textId="77777777" w:rsidR="008867D2" w:rsidRDefault="008867D2" w:rsidP="00D20FC8">
                            <w:pPr>
                              <w:spacing w:after="0" w:line="240" w:lineRule="auto"/>
                              <w:rPr>
                                <w:rFonts w:ascii="Amelia Oblicua" w:hAnsi="Amelia Oblicua"/>
                                <w:b/>
                                <w:color w:val="0000FF"/>
                                <w:sz w:val="10"/>
                                <w:szCs w:val="10"/>
                              </w:rPr>
                            </w:pPr>
                          </w:p>
                          <w:p w14:paraId="74BD87A5" w14:textId="77777777" w:rsidR="008867D2" w:rsidRDefault="008867D2" w:rsidP="00D20FC8">
                            <w:pPr>
                              <w:spacing w:after="0" w:line="240" w:lineRule="auto"/>
                              <w:rPr>
                                <w:rFonts w:ascii="Amelia Oblicua" w:hAnsi="Amelia Oblicua"/>
                                <w:b/>
                                <w:color w:val="0000FF"/>
                                <w:sz w:val="10"/>
                                <w:szCs w:val="10"/>
                              </w:rPr>
                            </w:pPr>
                          </w:p>
                          <w:p w14:paraId="2609CDB0" w14:textId="31DF5D9F" w:rsidR="008867D2" w:rsidRDefault="008867D2" w:rsidP="00D20FC8">
                            <w:pPr>
                              <w:spacing w:after="0" w:line="240" w:lineRule="auto"/>
                              <w:rPr>
                                <w:rFonts w:ascii="Amelia Oblicua" w:hAnsi="Amelia Oblicua"/>
                                <w:b/>
                                <w:color w:val="0000FF"/>
                                <w:sz w:val="10"/>
                                <w:szCs w:val="10"/>
                              </w:rPr>
                            </w:pPr>
                          </w:p>
                          <w:p w14:paraId="61176331" w14:textId="77777777" w:rsidR="001434C4" w:rsidRDefault="001434C4" w:rsidP="00D20FC8">
                            <w:pPr>
                              <w:spacing w:after="0" w:line="240" w:lineRule="auto"/>
                              <w:rPr>
                                <w:rFonts w:ascii="Amelia Oblicua" w:hAnsi="Amelia Oblicua"/>
                                <w:b/>
                                <w:color w:val="0000FF"/>
                                <w:sz w:val="10"/>
                                <w:szCs w:val="10"/>
                              </w:rPr>
                            </w:pPr>
                          </w:p>
                          <w:p w14:paraId="61249F71" w14:textId="77777777" w:rsidR="008867D2" w:rsidRDefault="008867D2" w:rsidP="00D20FC8">
                            <w:pPr>
                              <w:spacing w:after="0" w:line="240" w:lineRule="auto"/>
                              <w:rPr>
                                <w:rFonts w:ascii="Amelia Oblicua" w:hAnsi="Amelia Oblicua"/>
                                <w:b/>
                                <w:color w:val="0000FF"/>
                                <w:sz w:val="10"/>
                                <w:szCs w:val="10"/>
                              </w:rPr>
                            </w:pPr>
                          </w:p>
                          <w:p w14:paraId="5505AF54" w14:textId="77777777" w:rsidR="008867D2" w:rsidRPr="00D20FC8" w:rsidRDefault="008867D2" w:rsidP="00D20FC8">
                            <w:pPr>
                              <w:spacing w:after="0" w:line="240" w:lineRule="auto"/>
                              <w:rPr>
                                <w:rFonts w:ascii="Amelia Oblicua" w:hAnsi="Amelia Oblicua"/>
                                <w:b/>
                                <w:color w:val="0000FF"/>
                                <w:sz w:val="10"/>
                                <w:szCs w:val="10"/>
                              </w:rPr>
                            </w:pPr>
                          </w:p>
                          <w:p w14:paraId="56241E54" w14:textId="77777777" w:rsidR="00D20FC8" w:rsidRPr="00D20FC8" w:rsidRDefault="00D20FC8" w:rsidP="00D20FC8">
                            <w:pPr>
                              <w:spacing w:after="0" w:line="240" w:lineRule="auto"/>
                              <w:rPr>
                                <w:rFonts w:ascii="Amelia Oblicua" w:hAnsi="Amelia Oblicua"/>
                                <w:b/>
                                <w:color w:val="0000FF"/>
                                <w:sz w:val="10"/>
                                <w:szCs w:val="10"/>
                              </w:rPr>
                            </w:pPr>
                          </w:p>
                          <w:p w14:paraId="42AC5D2C" w14:textId="77777777" w:rsidR="00D20FC8" w:rsidRPr="00D20FC8" w:rsidRDefault="00D20FC8" w:rsidP="00D20FC8">
                            <w:pPr>
                              <w:spacing w:after="0" w:line="240" w:lineRule="auto"/>
                              <w:rPr>
                                <w:rFonts w:ascii="Amelia Oblicua" w:hAnsi="Amelia Oblicua"/>
                                <w:b/>
                                <w:color w:val="0000FF"/>
                                <w:sz w:val="10"/>
                                <w:szCs w:val="10"/>
                              </w:rPr>
                            </w:pPr>
                          </w:p>
                          <w:p w14:paraId="697F46F6" w14:textId="77777777" w:rsidR="008867D2" w:rsidRPr="00532960" w:rsidRDefault="008867D2" w:rsidP="008867D2">
                            <w:pPr>
                              <w:spacing w:after="0" w:line="240" w:lineRule="auto"/>
                              <w:jc w:val="center"/>
                              <w:rPr>
                                <w:rFonts w:ascii="Amelia Oblicua" w:hAnsi="Amelia Oblicua"/>
                                <w:b/>
                                <w:color w:val="0000FF"/>
                                <w:sz w:val="10"/>
                                <w:szCs w:val="10"/>
                              </w:rPr>
                            </w:pPr>
                            <w:r w:rsidRPr="00532960">
                              <w:rPr>
                                <w:rFonts w:ascii="Amelia Oblicua" w:hAnsi="Amelia Oblicua"/>
                                <w:b/>
                                <w:color w:val="0000FF"/>
                                <w:sz w:val="10"/>
                                <w:szCs w:val="10"/>
                              </w:rPr>
                              <w:t>-------------------------------- C E R T I F I C A -------------------------------------</w:t>
                            </w:r>
                          </w:p>
                          <w:p w14:paraId="79D38408" w14:textId="77777777" w:rsidR="00DA33DB" w:rsidRPr="00DA33DB" w:rsidRDefault="00DA33DB" w:rsidP="00DA33DB">
                            <w:pPr>
                              <w:spacing w:after="0" w:line="240" w:lineRule="auto"/>
                              <w:jc w:val="both"/>
                              <w:rPr>
                                <w:b/>
                                <w:sz w:val="12"/>
                                <w:szCs w:val="12"/>
                              </w:rPr>
                            </w:pPr>
                            <w:r w:rsidRPr="00DA33DB">
                              <w:rPr>
                                <w:rFonts w:ascii="Amelia Oblicua" w:hAnsi="Amelia Oblicua"/>
                                <w:sz w:val="12"/>
                                <w:szCs w:val="12"/>
                              </w:rPr>
                              <w:t xml:space="preserve">QUE EL PRESENTE CD CONTIENE INFORMACION CON MOTIVO DE LA AUDITORIA OIC-OIC-ACE-652/2022, 05 CARPETAS CON LA INFORMACION </w:t>
                            </w:r>
                            <w:proofErr w:type="gramStart"/>
                            <w:r w:rsidRPr="00DA33DB">
                              <w:rPr>
                                <w:rFonts w:ascii="Amelia Oblicua" w:hAnsi="Amelia Oblicua"/>
                                <w:sz w:val="12"/>
                                <w:szCs w:val="12"/>
                              </w:rPr>
                              <w:t>SOLICITADA  EL</w:t>
                            </w:r>
                            <w:proofErr w:type="gramEnd"/>
                            <w:r w:rsidRPr="00DA33DB">
                              <w:rPr>
                                <w:rFonts w:ascii="Amelia Oblicua" w:hAnsi="Amelia Oblicua"/>
                                <w:sz w:val="12"/>
                                <w:szCs w:val="12"/>
                              </w:rPr>
                              <w:t xml:space="preserve"> CUAL OBRA EN LOS ARCHIVOS DE LA SUBDIRECCION DE RECURSOS HUMANOS DE ESTA OFICIALÍA MAYOR.</w:t>
                            </w:r>
                            <w:r w:rsidRPr="00DA33DB">
                              <w:rPr>
                                <w:b/>
                                <w:sz w:val="12"/>
                                <w:szCs w:val="12"/>
                              </w:rPr>
                              <w:t xml:space="preserve">                                                              </w:t>
                            </w:r>
                          </w:p>
                          <w:p w14:paraId="427D326C" w14:textId="77777777" w:rsidR="00DA33DB" w:rsidRPr="00DA33DB" w:rsidRDefault="00DA33DB" w:rsidP="00DA33DB">
                            <w:pPr>
                              <w:spacing w:after="0" w:line="40" w:lineRule="atLeast"/>
                              <w:jc w:val="center"/>
                              <w:rPr>
                                <w:sz w:val="10"/>
                                <w:szCs w:val="10"/>
                              </w:rPr>
                            </w:pPr>
                            <w:r w:rsidRPr="00DA33DB">
                              <w:rPr>
                                <w:sz w:val="10"/>
                                <w:szCs w:val="10"/>
                              </w:rPr>
                              <w:t>REALIZA Y FIRMA EN LA CIUDAD DE CHIHUAHUA, CHIH, A LOS 02 DIAS DEL MES DE DICIEMBRE 2022</w:t>
                            </w:r>
                          </w:p>
                          <w:p w14:paraId="58043B77" w14:textId="77777777" w:rsidR="00DA33DB" w:rsidRPr="00DA33DB" w:rsidRDefault="00DA33DB" w:rsidP="00DA33DB">
                            <w:pPr>
                              <w:spacing w:after="0" w:line="40" w:lineRule="atLeast"/>
                              <w:jc w:val="center"/>
                              <w:rPr>
                                <w:b/>
                                <w:sz w:val="10"/>
                                <w:szCs w:val="10"/>
                              </w:rPr>
                            </w:pPr>
                            <w:r w:rsidRPr="00DA33DB">
                              <w:rPr>
                                <w:b/>
                                <w:sz w:val="10"/>
                                <w:szCs w:val="10"/>
                              </w:rPr>
                              <w:t>LIC. LUIS ENRIQUE SANTOS BALDERRAMA</w:t>
                            </w:r>
                          </w:p>
                          <w:p w14:paraId="356A2317" w14:textId="77777777" w:rsidR="00DA33DB" w:rsidRPr="00400F0E" w:rsidRDefault="00DA33DB" w:rsidP="00DA33DB">
                            <w:pPr>
                              <w:spacing w:after="0" w:line="40" w:lineRule="atLeast"/>
                              <w:jc w:val="center"/>
                              <w:rPr>
                                <w:b/>
                                <w:sz w:val="10"/>
                                <w:szCs w:val="10"/>
                              </w:rPr>
                            </w:pPr>
                            <w:r w:rsidRPr="00DA33DB">
                              <w:rPr>
                                <w:b/>
                                <w:sz w:val="10"/>
                                <w:szCs w:val="10"/>
                              </w:rPr>
                              <w:t>SUBDIRECTOR DE RECURSOS HUMANOS</w:t>
                            </w:r>
                          </w:p>
                          <w:p w14:paraId="6FCBCFDF" w14:textId="77777777" w:rsidR="006767D5" w:rsidRDefault="006767D5" w:rsidP="006767D5">
                            <w:pPr>
                              <w:spacing w:after="0" w:line="40" w:lineRule="atLeast"/>
                              <w:jc w:val="center"/>
                              <w:rPr>
                                <w:b/>
                                <w:sz w:val="28"/>
                                <w:szCs w:val="28"/>
                              </w:rPr>
                            </w:pPr>
                          </w:p>
                          <w:p w14:paraId="78F28B41" w14:textId="77777777" w:rsidR="006767D5" w:rsidRDefault="006767D5" w:rsidP="006767D5">
                            <w:pPr>
                              <w:spacing w:after="0" w:line="40" w:lineRule="atLeast"/>
                              <w:rPr>
                                <w:b/>
                                <w:sz w:val="28"/>
                                <w:szCs w:val="28"/>
                              </w:rPr>
                            </w:pPr>
                          </w:p>
                          <w:p w14:paraId="0BD53686" w14:textId="77777777" w:rsidR="006767D5" w:rsidRDefault="006767D5" w:rsidP="006767D5">
                            <w:pPr>
                              <w:spacing w:after="0" w:line="40" w:lineRule="atLeast"/>
                              <w:rPr>
                                <w:b/>
                                <w:sz w:val="20"/>
                                <w:szCs w:val="26"/>
                                <w:u w:val="single"/>
                              </w:rPr>
                            </w:pPr>
                          </w:p>
                          <w:p w14:paraId="0D997A8A" w14:textId="77777777" w:rsidR="006767D5" w:rsidRDefault="006767D5" w:rsidP="006767D5">
                            <w:pPr>
                              <w:spacing w:after="0" w:line="40" w:lineRule="atLeast"/>
                              <w:rPr>
                                <w:b/>
                                <w:sz w:val="20"/>
                                <w:szCs w:val="26"/>
                                <w:u w:val="single"/>
                              </w:rPr>
                            </w:pPr>
                          </w:p>
                          <w:p w14:paraId="53FEBB07" w14:textId="77777777" w:rsidR="006767D5" w:rsidRDefault="006767D5" w:rsidP="006767D5">
                            <w:pPr>
                              <w:spacing w:after="0" w:line="40" w:lineRule="atLeast"/>
                              <w:rPr>
                                <w:b/>
                                <w:sz w:val="20"/>
                                <w:szCs w:val="26"/>
                                <w:u w:val="single"/>
                              </w:rPr>
                            </w:pPr>
                          </w:p>
                          <w:p w14:paraId="6E59CC8A" w14:textId="77777777" w:rsidR="006767D5" w:rsidRDefault="006767D5" w:rsidP="006767D5">
                            <w:pPr>
                              <w:spacing w:after="0" w:line="40" w:lineRule="atLeast"/>
                              <w:rPr>
                                <w:b/>
                                <w:sz w:val="20"/>
                                <w:szCs w:val="26"/>
                                <w:u w:val="single"/>
                              </w:rPr>
                            </w:pPr>
                          </w:p>
                          <w:p w14:paraId="0608B18A" w14:textId="77777777" w:rsidR="006767D5" w:rsidRPr="005438AB" w:rsidRDefault="006767D5" w:rsidP="006767D5">
                            <w:pPr>
                              <w:spacing w:after="0" w:line="40" w:lineRule="atLeast"/>
                              <w:jc w:val="center"/>
                              <w:rPr>
                                <w:b/>
                                <w:sz w:val="16"/>
                                <w:szCs w:val="26"/>
                              </w:rPr>
                            </w:pPr>
                          </w:p>
                          <w:p w14:paraId="168FA1B9" w14:textId="77777777" w:rsidR="006767D5" w:rsidRPr="00B26ABE" w:rsidRDefault="006767D5" w:rsidP="006767D5">
                            <w:pPr>
                              <w:spacing w:after="0" w:line="40" w:lineRule="atLeast"/>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D8466C" id="Oval 2" o:spid="_x0000_s1026" style="position:absolute;margin-left:52.45pt;margin-top:342.65pt;width:336.6pt;height:326.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" fillcolor="white [3201]" strokecolor="#ffb7b7" strokeweight=".25pt">
                <v:stroke dashstyle="dash" endcap="round"/>
                <v:shadow color="#868686"/>
                <v:textbox>
                  <w:txbxContent>
                    <w:p w14:paraId="0809DC78" w14:textId="77777777" w:rsidR="00D20FC8" w:rsidRPr="00D20FC8" w:rsidRDefault="00D20FC8" w:rsidP="00D20FC8">
                      <w:pPr>
                        <w:spacing w:after="0" w:line="40" w:lineRule="atLeast"/>
                        <w:jc w:val="both"/>
                        <w:rPr>
                          <w:b/>
                          <w:sz w:val="10"/>
                          <w:szCs w:val="10"/>
                        </w:rPr>
                      </w:pPr>
                      <w:r>
                        <w:rPr>
                          <w:b/>
                          <w:sz w:val="10"/>
                          <w:szCs w:val="10"/>
                        </w:rPr>
                        <w:t xml:space="preserve"> </w:t>
                      </w:r>
                      <w:r w:rsidRPr="00532960">
                        <w:rPr>
                          <w:rFonts w:ascii="Amelia Oblicua" w:hAnsi="Amelia Oblicua"/>
                          <w:sz w:val="10"/>
                          <w:szCs w:val="10"/>
                        </w:rPr>
                        <w:t>EL QUE SUSCRIBE, LIC. LUIS ENRIQUE SANTOS BALDERRAMA, SUBDIRECTOR DE RECURSOS HUMANOS DE OFICIALÍA MAYOR DEL MUNICIPIO DE CHIHUAHUA CON FUNDAMENTO EN EL ACUERDO DELEGATORIO EMITIDO POR LA MTRA. MARCELA DEL CARMEN PIEDRA ROMERO, OFICIAL MAYOR DEL MUNICIPIO DE CHIHUAHUA PUBLICADO EN LA GACETA MUNICIPAL 234-1 DE FECHA 27 DE JUNIO DEL 2022, EN RELACIÓN CON LOS ARTÍCULOS 60 Y 60 BIS DEL CODIGO MUNICIPAL PARA EL ESTADO DE CHIHUAHUA, Y 21 DEL REGLAMENTO INTERIOR DEL MUNICIPIO DE CHIHUAHUA</w:t>
                      </w:r>
                      <w:r>
                        <w:rPr>
                          <w:rFonts w:ascii="Amelia Oblicua" w:hAnsi="Amelia Oblicua"/>
                          <w:sz w:val="10"/>
                          <w:szCs w:val="10"/>
                        </w:rPr>
                        <w:t>.</w:t>
                      </w:r>
                    </w:p>
                    <w:p w14:paraId="7D5B924D" w14:textId="77777777" w:rsidR="00D20FC8" w:rsidRPr="00D20FC8" w:rsidRDefault="00D20FC8" w:rsidP="00D20FC8">
                      <w:pPr>
                        <w:spacing w:after="0" w:line="240" w:lineRule="auto"/>
                        <w:jc w:val="center"/>
                        <w:rPr>
                          <w:rFonts w:ascii="Amelia Oblicua" w:hAnsi="Amelia Oblicua"/>
                          <w:b/>
                          <w:color w:val="0000FF"/>
                          <w:sz w:val="10"/>
                          <w:szCs w:val="10"/>
                        </w:rPr>
                      </w:pPr>
                    </w:p>
                    <w:p w14:paraId="3D088258" w14:textId="77777777" w:rsidR="00D20FC8" w:rsidRPr="00D20FC8" w:rsidRDefault="00D20FC8" w:rsidP="00D20FC8">
                      <w:pPr>
                        <w:spacing w:after="0" w:line="240" w:lineRule="auto"/>
                        <w:jc w:val="center"/>
                        <w:rPr>
                          <w:rFonts w:ascii="Amelia Oblicua" w:hAnsi="Amelia Oblicua"/>
                          <w:b/>
                          <w:color w:val="0000FF"/>
                          <w:sz w:val="10"/>
                          <w:szCs w:val="10"/>
                        </w:rPr>
                      </w:pPr>
                    </w:p>
                    <w:p w14:paraId="0A7D32E1" w14:textId="77777777" w:rsidR="00D20FC8" w:rsidRPr="00D20FC8" w:rsidRDefault="00D20FC8" w:rsidP="00D20FC8">
                      <w:pPr>
                        <w:spacing w:after="0" w:line="240" w:lineRule="auto"/>
                        <w:jc w:val="center"/>
                        <w:rPr>
                          <w:rFonts w:ascii="Amelia Oblicua" w:hAnsi="Amelia Oblicua"/>
                          <w:b/>
                          <w:color w:val="0000FF"/>
                          <w:sz w:val="10"/>
                          <w:szCs w:val="10"/>
                        </w:rPr>
                      </w:pPr>
                    </w:p>
                    <w:p w14:paraId="00158B1A" w14:textId="77777777" w:rsidR="00D20FC8" w:rsidRPr="00D20FC8" w:rsidRDefault="00D20FC8" w:rsidP="00D20FC8">
                      <w:pPr>
                        <w:spacing w:after="0" w:line="240" w:lineRule="auto"/>
                        <w:jc w:val="center"/>
                        <w:rPr>
                          <w:rFonts w:ascii="Amelia Oblicua" w:hAnsi="Amelia Oblicua"/>
                          <w:b/>
                          <w:color w:val="0000FF"/>
                          <w:sz w:val="10"/>
                          <w:szCs w:val="10"/>
                        </w:rPr>
                      </w:pPr>
                    </w:p>
                    <w:p w14:paraId="5586221C" w14:textId="77777777" w:rsidR="00D20FC8" w:rsidRPr="00D20FC8" w:rsidRDefault="00D20FC8" w:rsidP="00D20FC8">
                      <w:pPr>
                        <w:spacing w:after="0" w:line="240" w:lineRule="auto"/>
                        <w:jc w:val="center"/>
                        <w:rPr>
                          <w:rFonts w:ascii="Amelia Oblicua" w:hAnsi="Amelia Oblicua"/>
                          <w:b/>
                          <w:color w:val="0000FF"/>
                          <w:sz w:val="10"/>
                          <w:szCs w:val="10"/>
                        </w:rPr>
                      </w:pPr>
                    </w:p>
                    <w:p w14:paraId="15D778D2" w14:textId="77777777" w:rsidR="00D20FC8" w:rsidRPr="00D20FC8" w:rsidRDefault="00D20FC8" w:rsidP="00D20FC8">
                      <w:pPr>
                        <w:spacing w:after="0" w:line="240" w:lineRule="auto"/>
                        <w:jc w:val="center"/>
                        <w:rPr>
                          <w:rFonts w:ascii="Amelia Oblicua" w:hAnsi="Amelia Oblicua"/>
                          <w:b/>
                          <w:color w:val="0000FF"/>
                          <w:sz w:val="10"/>
                          <w:szCs w:val="10"/>
                        </w:rPr>
                      </w:pPr>
                    </w:p>
                    <w:p w14:paraId="0642DFF1" w14:textId="77777777" w:rsidR="00D20FC8" w:rsidRPr="00D20FC8" w:rsidRDefault="00D20FC8" w:rsidP="00D20FC8">
                      <w:pPr>
                        <w:spacing w:after="0" w:line="240" w:lineRule="auto"/>
                        <w:jc w:val="center"/>
                        <w:rPr>
                          <w:rFonts w:ascii="Amelia Oblicua" w:hAnsi="Amelia Oblicua"/>
                          <w:b/>
                          <w:color w:val="0000FF"/>
                          <w:sz w:val="10"/>
                          <w:szCs w:val="10"/>
                        </w:rPr>
                      </w:pPr>
                    </w:p>
                    <w:p w14:paraId="4E95D73F" w14:textId="77777777" w:rsidR="00D20FC8" w:rsidRPr="00D20FC8" w:rsidRDefault="00D20FC8" w:rsidP="00D20FC8">
                      <w:pPr>
                        <w:spacing w:after="0" w:line="240" w:lineRule="auto"/>
                        <w:jc w:val="center"/>
                        <w:rPr>
                          <w:rFonts w:ascii="Amelia Oblicua" w:hAnsi="Amelia Oblicua"/>
                          <w:b/>
                          <w:color w:val="0000FF"/>
                          <w:sz w:val="10"/>
                          <w:szCs w:val="10"/>
                        </w:rPr>
                      </w:pPr>
                    </w:p>
                    <w:p w14:paraId="656F7CA7" w14:textId="77777777" w:rsidR="00D20FC8" w:rsidRPr="00D20FC8" w:rsidRDefault="00D20FC8" w:rsidP="00D20FC8">
                      <w:pPr>
                        <w:spacing w:after="0" w:line="240" w:lineRule="auto"/>
                        <w:jc w:val="center"/>
                        <w:rPr>
                          <w:rFonts w:ascii="Amelia Oblicua" w:hAnsi="Amelia Oblicua"/>
                          <w:b/>
                          <w:color w:val="0000FF"/>
                          <w:sz w:val="10"/>
                          <w:szCs w:val="10"/>
                        </w:rPr>
                      </w:pPr>
                    </w:p>
                    <w:p w14:paraId="010DFAAC" w14:textId="77777777" w:rsidR="00D20FC8" w:rsidRPr="00D20FC8" w:rsidRDefault="00D20FC8" w:rsidP="00D20FC8">
                      <w:pPr>
                        <w:spacing w:after="0" w:line="240" w:lineRule="auto"/>
                        <w:jc w:val="center"/>
                        <w:rPr>
                          <w:rFonts w:ascii="Amelia Oblicua" w:hAnsi="Amelia Oblicua"/>
                          <w:b/>
                          <w:color w:val="0000FF"/>
                          <w:sz w:val="10"/>
                          <w:szCs w:val="10"/>
                        </w:rPr>
                      </w:pPr>
                    </w:p>
                    <w:p w14:paraId="10565076" w14:textId="77777777" w:rsidR="00D20FC8" w:rsidRPr="00D20FC8" w:rsidRDefault="00D20FC8" w:rsidP="00D20FC8">
                      <w:pPr>
                        <w:spacing w:after="0" w:line="240" w:lineRule="auto"/>
                        <w:jc w:val="center"/>
                        <w:rPr>
                          <w:rFonts w:ascii="Amelia Oblicua" w:hAnsi="Amelia Oblicua"/>
                          <w:b/>
                          <w:color w:val="0000FF"/>
                          <w:sz w:val="10"/>
                          <w:szCs w:val="10"/>
                        </w:rPr>
                      </w:pPr>
                    </w:p>
                    <w:p w14:paraId="5A596648" w14:textId="77777777" w:rsidR="00D20FC8" w:rsidRPr="00D20FC8" w:rsidRDefault="00D20FC8" w:rsidP="00D20FC8">
                      <w:pPr>
                        <w:spacing w:after="0" w:line="240" w:lineRule="auto"/>
                        <w:rPr>
                          <w:rFonts w:ascii="Amelia Oblicua" w:hAnsi="Amelia Oblicua"/>
                          <w:b/>
                          <w:color w:val="0000FF"/>
                          <w:sz w:val="10"/>
                          <w:szCs w:val="10"/>
                        </w:rPr>
                      </w:pPr>
                    </w:p>
                    <w:p w14:paraId="32B5ABF7" w14:textId="77777777" w:rsidR="00D20FC8" w:rsidRPr="00D20FC8" w:rsidRDefault="00D20FC8" w:rsidP="00D20FC8">
                      <w:pPr>
                        <w:spacing w:after="0" w:line="240" w:lineRule="auto"/>
                        <w:rPr>
                          <w:rFonts w:ascii="Amelia Oblicua" w:hAnsi="Amelia Oblicua"/>
                          <w:b/>
                          <w:color w:val="0000FF"/>
                          <w:sz w:val="10"/>
                          <w:szCs w:val="10"/>
                        </w:rPr>
                      </w:pPr>
                    </w:p>
                    <w:p w14:paraId="7E92EFC1" w14:textId="77777777" w:rsidR="00D20FC8" w:rsidRDefault="00D20FC8" w:rsidP="00D20FC8">
                      <w:pPr>
                        <w:spacing w:after="0" w:line="240" w:lineRule="auto"/>
                        <w:rPr>
                          <w:rFonts w:ascii="Amelia Oblicua" w:hAnsi="Amelia Oblicua"/>
                          <w:b/>
                          <w:color w:val="0000FF"/>
                          <w:sz w:val="10"/>
                          <w:szCs w:val="10"/>
                        </w:rPr>
                      </w:pPr>
                    </w:p>
                    <w:p w14:paraId="6604B4D3" w14:textId="77777777" w:rsidR="008867D2" w:rsidRDefault="008867D2" w:rsidP="00D20FC8">
                      <w:pPr>
                        <w:spacing w:after="0" w:line="240" w:lineRule="auto"/>
                        <w:rPr>
                          <w:rFonts w:ascii="Amelia Oblicua" w:hAnsi="Amelia Oblicua"/>
                          <w:b/>
                          <w:color w:val="0000FF"/>
                          <w:sz w:val="10"/>
                          <w:szCs w:val="10"/>
                        </w:rPr>
                      </w:pPr>
                    </w:p>
                    <w:p w14:paraId="5D99EA47" w14:textId="77777777" w:rsidR="008867D2" w:rsidRDefault="008867D2" w:rsidP="00D20FC8">
                      <w:pPr>
                        <w:spacing w:after="0" w:line="240" w:lineRule="auto"/>
                        <w:rPr>
                          <w:rFonts w:ascii="Amelia Oblicua" w:hAnsi="Amelia Oblicua"/>
                          <w:b/>
                          <w:color w:val="0000FF"/>
                          <w:sz w:val="10"/>
                          <w:szCs w:val="10"/>
                        </w:rPr>
                      </w:pPr>
                    </w:p>
                    <w:p w14:paraId="74BD87A5" w14:textId="77777777" w:rsidR="008867D2" w:rsidRDefault="008867D2" w:rsidP="00D20FC8">
                      <w:pPr>
                        <w:spacing w:after="0" w:line="240" w:lineRule="auto"/>
                        <w:rPr>
                          <w:rFonts w:ascii="Amelia Oblicua" w:hAnsi="Amelia Oblicua"/>
                          <w:b/>
                          <w:color w:val="0000FF"/>
                          <w:sz w:val="10"/>
                          <w:szCs w:val="10"/>
                        </w:rPr>
                      </w:pPr>
                    </w:p>
                    <w:p w14:paraId="2609CDB0" w14:textId="31DF5D9F" w:rsidR="008867D2" w:rsidRDefault="008867D2" w:rsidP="00D20FC8">
                      <w:pPr>
                        <w:spacing w:after="0" w:line="240" w:lineRule="auto"/>
                        <w:rPr>
                          <w:rFonts w:ascii="Amelia Oblicua" w:hAnsi="Amelia Oblicua"/>
                          <w:b/>
                          <w:color w:val="0000FF"/>
                          <w:sz w:val="10"/>
                          <w:szCs w:val="10"/>
                        </w:rPr>
                      </w:pPr>
                    </w:p>
                    <w:p w14:paraId="61176331" w14:textId="77777777" w:rsidR="001434C4" w:rsidRDefault="001434C4" w:rsidP="00D20FC8">
                      <w:pPr>
                        <w:spacing w:after="0" w:line="240" w:lineRule="auto"/>
                        <w:rPr>
                          <w:rFonts w:ascii="Amelia Oblicua" w:hAnsi="Amelia Oblicua"/>
                          <w:b/>
                          <w:color w:val="0000FF"/>
                          <w:sz w:val="10"/>
                          <w:szCs w:val="10"/>
                        </w:rPr>
                      </w:pPr>
                    </w:p>
                    <w:p w14:paraId="61249F71" w14:textId="77777777" w:rsidR="008867D2" w:rsidRDefault="008867D2" w:rsidP="00D20FC8">
                      <w:pPr>
                        <w:spacing w:after="0" w:line="240" w:lineRule="auto"/>
                        <w:rPr>
                          <w:rFonts w:ascii="Amelia Oblicua" w:hAnsi="Amelia Oblicua"/>
                          <w:b/>
                          <w:color w:val="0000FF"/>
                          <w:sz w:val="10"/>
                          <w:szCs w:val="10"/>
                        </w:rPr>
                      </w:pPr>
                    </w:p>
                    <w:p w14:paraId="5505AF54" w14:textId="77777777" w:rsidR="008867D2" w:rsidRPr="00D20FC8" w:rsidRDefault="008867D2" w:rsidP="00D20FC8">
                      <w:pPr>
                        <w:spacing w:after="0" w:line="240" w:lineRule="auto"/>
                        <w:rPr>
                          <w:rFonts w:ascii="Amelia Oblicua" w:hAnsi="Amelia Oblicua"/>
                          <w:b/>
                          <w:color w:val="0000FF"/>
                          <w:sz w:val="10"/>
                          <w:szCs w:val="10"/>
                        </w:rPr>
                      </w:pPr>
                    </w:p>
                    <w:p w14:paraId="56241E54" w14:textId="77777777" w:rsidR="00D20FC8" w:rsidRPr="00D20FC8" w:rsidRDefault="00D20FC8" w:rsidP="00D20FC8">
                      <w:pPr>
                        <w:spacing w:after="0" w:line="240" w:lineRule="auto"/>
                        <w:rPr>
                          <w:rFonts w:ascii="Amelia Oblicua" w:hAnsi="Amelia Oblicua"/>
                          <w:b/>
                          <w:color w:val="0000FF"/>
                          <w:sz w:val="10"/>
                          <w:szCs w:val="10"/>
                        </w:rPr>
                      </w:pPr>
                    </w:p>
                    <w:p w14:paraId="42AC5D2C" w14:textId="77777777" w:rsidR="00D20FC8" w:rsidRPr="00D20FC8" w:rsidRDefault="00D20FC8" w:rsidP="00D20FC8">
                      <w:pPr>
                        <w:spacing w:after="0" w:line="240" w:lineRule="auto"/>
                        <w:rPr>
                          <w:rFonts w:ascii="Amelia Oblicua" w:hAnsi="Amelia Oblicua"/>
                          <w:b/>
                          <w:color w:val="0000FF"/>
                          <w:sz w:val="10"/>
                          <w:szCs w:val="10"/>
                        </w:rPr>
                      </w:pPr>
                    </w:p>
                    <w:p w14:paraId="697F46F6" w14:textId="77777777" w:rsidR="008867D2" w:rsidRPr="00532960" w:rsidRDefault="008867D2" w:rsidP="008867D2">
                      <w:pPr>
                        <w:spacing w:after="0" w:line="240" w:lineRule="auto"/>
                        <w:jc w:val="center"/>
                        <w:rPr>
                          <w:rFonts w:ascii="Amelia Oblicua" w:hAnsi="Amelia Oblicua"/>
                          <w:b/>
                          <w:color w:val="0000FF"/>
                          <w:sz w:val="10"/>
                          <w:szCs w:val="10"/>
                        </w:rPr>
                      </w:pPr>
                      <w:r w:rsidRPr="00532960">
                        <w:rPr>
                          <w:rFonts w:ascii="Amelia Oblicua" w:hAnsi="Amelia Oblicua"/>
                          <w:b/>
                          <w:color w:val="0000FF"/>
                          <w:sz w:val="10"/>
                          <w:szCs w:val="10"/>
                        </w:rPr>
                        <w:t>-------------------------------- C E R T I F I C A -------------------------------------</w:t>
                      </w:r>
                    </w:p>
                    <w:p w14:paraId="79D38408" w14:textId="77777777" w:rsidR="00DA33DB" w:rsidRPr="00DA33DB" w:rsidRDefault="00DA33DB" w:rsidP="00DA33DB">
                      <w:pPr>
                        <w:spacing w:after="0" w:line="240" w:lineRule="auto"/>
                        <w:jc w:val="both"/>
                        <w:rPr>
                          <w:b/>
                          <w:sz w:val="12"/>
                          <w:szCs w:val="12"/>
                        </w:rPr>
                      </w:pPr>
                      <w:r w:rsidRPr="00DA33DB">
                        <w:rPr>
                          <w:rFonts w:ascii="Amelia Oblicua" w:hAnsi="Amelia Oblicua"/>
                          <w:sz w:val="12"/>
                          <w:szCs w:val="12"/>
                        </w:rPr>
                        <w:t xml:space="preserve">QUE EL PRESENTE CD CONTIENE INFORMACION CON MOTIVO DE LA AUDITORIA OIC-OIC-ACE-652/2022, 05 CARPETAS CON LA INFORMACION </w:t>
                      </w:r>
                      <w:proofErr w:type="gramStart"/>
                      <w:r w:rsidRPr="00DA33DB">
                        <w:rPr>
                          <w:rFonts w:ascii="Amelia Oblicua" w:hAnsi="Amelia Oblicua"/>
                          <w:sz w:val="12"/>
                          <w:szCs w:val="12"/>
                        </w:rPr>
                        <w:t>SOLICITADA  EL</w:t>
                      </w:r>
                      <w:proofErr w:type="gramEnd"/>
                      <w:r w:rsidRPr="00DA33DB">
                        <w:rPr>
                          <w:rFonts w:ascii="Amelia Oblicua" w:hAnsi="Amelia Oblicua"/>
                          <w:sz w:val="12"/>
                          <w:szCs w:val="12"/>
                        </w:rPr>
                        <w:t xml:space="preserve"> CUAL OBRA EN LOS ARCHIVOS DE LA SUBDIRECCION DE RECURSOS HUMANOS DE ESTA OFICIALÍA MAYOR.</w:t>
                      </w:r>
                      <w:r w:rsidRPr="00DA33DB">
                        <w:rPr>
                          <w:b/>
                          <w:sz w:val="12"/>
                          <w:szCs w:val="12"/>
                        </w:rPr>
                        <w:t xml:space="preserve">                                                              </w:t>
                      </w:r>
                    </w:p>
                    <w:p w14:paraId="427D326C" w14:textId="77777777" w:rsidR="00DA33DB" w:rsidRPr="00DA33DB" w:rsidRDefault="00DA33DB" w:rsidP="00DA33DB">
                      <w:pPr>
                        <w:spacing w:after="0" w:line="40" w:lineRule="atLeast"/>
                        <w:jc w:val="center"/>
                        <w:rPr>
                          <w:sz w:val="10"/>
                          <w:szCs w:val="10"/>
                        </w:rPr>
                      </w:pPr>
                      <w:r w:rsidRPr="00DA33DB">
                        <w:rPr>
                          <w:sz w:val="10"/>
                          <w:szCs w:val="10"/>
                        </w:rPr>
                        <w:t>REALIZA Y FIRMA EN LA CIUDAD DE CHIHUAHUA, CHIH, A LOS 02 DIAS DEL MES DE DICIEMBRE 2022</w:t>
                      </w:r>
                    </w:p>
                    <w:p w14:paraId="58043B77" w14:textId="77777777" w:rsidR="00DA33DB" w:rsidRPr="00DA33DB" w:rsidRDefault="00DA33DB" w:rsidP="00DA33DB">
                      <w:pPr>
                        <w:spacing w:after="0" w:line="40" w:lineRule="atLeast"/>
                        <w:jc w:val="center"/>
                        <w:rPr>
                          <w:b/>
                          <w:sz w:val="10"/>
                          <w:szCs w:val="10"/>
                        </w:rPr>
                      </w:pPr>
                      <w:r w:rsidRPr="00DA33DB">
                        <w:rPr>
                          <w:b/>
                          <w:sz w:val="10"/>
                          <w:szCs w:val="10"/>
                        </w:rPr>
                        <w:t>LIC. LUIS ENRIQUE SANTOS BALDERRAMA</w:t>
                      </w:r>
                    </w:p>
                    <w:p w14:paraId="356A2317" w14:textId="77777777" w:rsidR="00DA33DB" w:rsidRPr="00400F0E" w:rsidRDefault="00DA33DB" w:rsidP="00DA33DB">
                      <w:pPr>
                        <w:spacing w:after="0" w:line="40" w:lineRule="atLeast"/>
                        <w:jc w:val="center"/>
                        <w:rPr>
                          <w:b/>
                          <w:sz w:val="10"/>
                          <w:szCs w:val="10"/>
                        </w:rPr>
                      </w:pPr>
                      <w:r w:rsidRPr="00DA33DB">
                        <w:rPr>
                          <w:b/>
                          <w:sz w:val="10"/>
                          <w:szCs w:val="10"/>
                        </w:rPr>
                        <w:t>SUBDIRECTOR DE RECURSOS HUMANOS</w:t>
                      </w:r>
                    </w:p>
                    <w:p w14:paraId="6FCBCFDF" w14:textId="77777777" w:rsidR="006767D5" w:rsidRDefault="006767D5" w:rsidP="006767D5">
                      <w:pPr>
                        <w:spacing w:after="0" w:line="40" w:lineRule="atLeast"/>
                        <w:jc w:val="center"/>
                        <w:rPr>
                          <w:b/>
                          <w:sz w:val="28"/>
                          <w:szCs w:val="28"/>
                        </w:rPr>
                      </w:pPr>
                    </w:p>
                    <w:p w14:paraId="78F28B41" w14:textId="77777777" w:rsidR="006767D5" w:rsidRDefault="006767D5" w:rsidP="006767D5">
                      <w:pPr>
                        <w:spacing w:after="0" w:line="40" w:lineRule="atLeast"/>
                        <w:rPr>
                          <w:b/>
                          <w:sz w:val="28"/>
                          <w:szCs w:val="28"/>
                        </w:rPr>
                      </w:pPr>
                    </w:p>
                    <w:p w14:paraId="0BD53686" w14:textId="77777777" w:rsidR="006767D5" w:rsidRDefault="006767D5" w:rsidP="006767D5">
                      <w:pPr>
                        <w:spacing w:after="0" w:line="40" w:lineRule="atLeast"/>
                        <w:rPr>
                          <w:b/>
                          <w:sz w:val="20"/>
                          <w:szCs w:val="26"/>
                          <w:u w:val="single"/>
                        </w:rPr>
                      </w:pPr>
                    </w:p>
                    <w:p w14:paraId="0D997A8A" w14:textId="77777777" w:rsidR="006767D5" w:rsidRDefault="006767D5" w:rsidP="006767D5">
                      <w:pPr>
                        <w:spacing w:after="0" w:line="40" w:lineRule="atLeast"/>
                        <w:rPr>
                          <w:b/>
                          <w:sz w:val="20"/>
                          <w:szCs w:val="26"/>
                          <w:u w:val="single"/>
                        </w:rPr>
                      </w:pPr>
                    </w:p>
                    <w:p w14:paraId="53FEBB07" w14:textId="77777777" w:rsidR="006767D5" w:rsidRDefault="006767D5" w:rsidP="006767D5">
                      <w:pPr>
                        <w:spacing w:after="0" w:line="40" w:lineRule="atLeast"/>
                        <w:rPr>
                          <w:b/>
                          <w:sz w:val="20"/>
                          <w:szCs w:val="26"/>
                          <w:u w:val="single"/>
                        </w:rPr>
                      </w:pPr>
                    </w:p>
                    <w:p w14:paraId="6E59CC8A" w14:textId="77777777" w:rsidR="006767D5" w:rsidRDefault="006767D5" w:rsidP="006767D5">
                      <w:pPr>
                        <w:spacing w:after="0" w:line="40" w:lineRule="atLeast"/>
                        <w:rPr>
                          <w:b/>
                          <w:sz w:val="20"/>
                          <w:szCs w:val="26"/>
                          <w:u w:val="single"/>
                        </w:rPr>
                      </w:pPr>
                    </w:p>
                    <w:p w14:paraId="0608B18A" w14:textId="77777777" w:rsidR="006767D5" w:rsidRPr="005438AB" w:rsidRDefault="006767D5" w:rsidP="006767D5">
                      <w:pPr>
                        <w:spacing w:after="0" w:line="40" w:lineRule="atLeast"/>
                        <w:jc w:val="center"/>
                        <w:rPr>
                          <w:b/>
                          <w:sz w:val="16"/>
                          <w:szCs w:val="26"/>
                        </w:rPr>
                      </w:pPr>
                    </w:p>
                    <w:p w14:paraId="168FA1B9" w14:textId="77777777" w:rsidR="006767D5" w:rsidRPr="00B26ABE" w:rsidRDefault="006767D5" w:rsidP="006767D5">
                      <w:pPr>
                        <w:spacing w:after="0" w:line="40" w:lineRule="atLeast"/>
                        <w:jc w:val="center"/>
                        <w:rPr>
                          <w:b/>
                          <w:sz w:val="28"/>
                          <w:szCs w:val="28"/>
                        </w:rPr>
                      </w:pPr>
                    </w:p>
                  </w:txbxContent>
                </v:textbox>
              </v:oval>
            </w:pict>
          </mc:Fallback>
        </mc:AlternateContent>
      </w:r>
      <w:r w:rsidR="00563428">
        <w:rPr>
          <w:noProof/>
          <w:lang w:eastAsia="es-MX"/>
        </w:rPr>
        <w:drawing>
          <wp:anchor distT="0" distB="0" distL="114300" distR="114300" simplePos="0" relativeHeight="251667456" behindDoc="0" locked="0" layoutInCell="1" allowOverlap="1" wp14:anchorId="4863BD1C" wp14:editId="355AC9B1">
            <wp:simplePos x="0" y="0"/>
            <wp:positionH relativeFrom="column">
              <wp:posOffset>2215515</wp:posOffset>
            </wp:positionH>
            <wp:positionV relativeFrom="paragraph">
              <wp:posOffset>635</wp:posOffset>
            </wp:positionV>
            <wp:extent cx="907415" cy="401955"/>
            <wp:effectExtent l="0" t="0" r="6985" b="0"/>
            <wp:wrapThrough wrapText="bothSides">
              <wp:wrapPolygon edited="0">
                <wp:start x="0" y="0"/>
                <wp:lineTo x="0" y="20474"/>
                <wp:lineTo x="21313" y="20474"/>
                <wp:lineTo x="21313"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07415" cy="401955"/>
                    </a:xfrm>
                    <a:prstGeom prst="rect">
                      <a:avLst/>
                    </a:prstGeom>
                  </pic:spPr>
                </pic:pic>
              </a:graphicData>
            </a:graphic>
            <wp14:sizeRelH relativeFrom="page">
              <wp14:pctWidth>0</wp14:pctWidth>
            </wp14:sizeRelH>
            <wp14:sizeRelV relativeFrom="page">
              <wp14:pctHeight>0</wp14:pctHeight>
            </wp14:sizeRelV>
          </wp:anchor>
        </w:drawing>
      </w:r>
      <w:r w:rsidR="00563428">
        <w:rPr>
          <w:noProof/>
          <w:lang w:eastAsia="es-MX"/>
        </w:rPr>
        <w:drawing>
          <wp:anchor distT="0" distB="0" distL="114300" distR="114300" simplePos="0" relativeHeight="251668480" behindDoc="0" locked="0" layoutInCell="1" allowOverlap="1" wp14:anchorId="76F86211" wp14:editId="31D70D0E">
            <wp:simplePos x="0" y="0"/>
            <wp:positionH relativeFrom="margin">
              <wp:posOffset>2215515</wp:posOffset>
            </wp:positionH>
            <wp:positionV relativeFrom="paragraph">
              <wp:posOffset>4525010</wp:posOffset>
            </wp:positionV>
            <wp:extent cx="1043940" cy="443230"/>
            <wp:effectExtent l="0" t="0" r="3810" b="0"/>
            <wp:wrapThrough wrapText="bothSides">
              <wp:wrapPolygon edited="0">
                <wp:start x="0" y="0"/>
                <wp:lineTo x="0" y="20424"/>
                <wp:lineTo x="21285" y="20424"/>
                <wp:lineTo x="21285" y="0"/>
                <wp:lineTo x="0" y="0"/>
              </wp:wrapPolygon>
            </wp:wrapThrough>
            <wp:docPr id="10" name="Imagen 10"/>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43940" cy="443230"/>
                    </a:xfrm>
                    <a:prstGeom prst="rect">
                      <a:avLst/>
                    </a:prstGeom>
                  </pic:spPr>
                </pic:pic>
              </a:graphicData>
            </a:graphic>
            <wp14:sizeRelH relativeFrom="page">
              <wp14:pctWidth>0</wp14:pctWidth>
            </wp14:sizeRelH>
            <wp14:sizeRelV relativeFrom="page">
              <wp14:pctHeight>0</wp14:pctHeight>
            </wp14:sizeRelV>
          </wp:anchor>
        </w:drawing>
      </w:r>
      <w:r w:rsidR="00EB653B">
        <w:rPr>
          <w:noProof/>
          <w:lang w:eastAsia="es-MX"/>
        </w:rPr>
        <mc:AlternateContent>
          <mc:Choice Requires="wps">
            <w:drawing>
              <wp:anchor distT="0" distB="0" distL="114300" distR="114300" simplePos="0" relativeHeight="251657216" behindDoc="1" locked="0" layoutInCell="1" allowOverlap="1" wp14:anchorId="221C94B3" wp14:editId="3D815CDC">
                <wp:simplePos x="0" y="0"/>
                <wp:positionH relativeFrom="margin">
                  <wp:align>center</wp:align>
                </wp:positionH>
                <wp:positionV relativeFrom="paragraph">
                  <wp:posOffset>4348858</wp:posOffset>
                </wp:positionV>
                <wp:extent cx="4274820" cy="4171950"/>
                <wp:effectExtent l="0" t="0" r="11430" b="19050"/>
                <wp:wrapNone/>
                <wp:docPr id="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820" cy="4171950"/>
                        </a:xfrm>
                        <a:prstGeom prst="ellipse">
                          <a:avLst/>
                        </a:prstGeom>
                        <a:solidFill>
                          <a:schemeClr val="lt1">
                            <a:lumMod val="100000"/>
                            <a:lumOff val="0"/>
                          </a:schemeClr>
                        </a:solidFill>
                        <a:ln w="3175">
                          <a:solidFill>
                            <a:srgbClr val="FFB7B7"/>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A2AC2A" w14:textId="77777777" w:rsidR="005D34A9" w:rsidRPr="005D34A9" w:rsidRDefault="005D34A9" w:rsidP="005D34A9">
                            <w:pPr>
                              <w:spacing w:after="0" w:line="240" w:lineRule="auto"/>
                              <w:jc w:val="both"/>
                              <w:rPr>
                                <w:rFonts w:ascii="Amelia Oblicua" w:hAnsi="Amelia Oblicua"/>
                                <w:sz w:val="12"/>
                                <w:szCs w:val="12"/>
                              </w:rPr>
                            </w:pPr>
                            <w:r w:rsidRPr="005D34A9">
                              <w:rPr>
                                <w:rFonts w:ascii="Amelia Oblicua" w:hAnsi="Amelia Oblicua"/>
                                <w:sz w:val="12"/>
                                <w:szCs w:val="12"/>
                              </w:rPr>
                              <w:t xml:space="preserve">EL </w:t>
                            </w:r>
                            <w:r w:rsidRPr="005D34A9">
                              <w:rPr>
                                <w:rFonts w:ascii="Amelia Oblicua" w:hAnsi="Amelia Oblicua"/>
                                <w:b/>
                                <w:sz w:val="12"/>
                                <w:szCs w:val="12"/>
                              </w:rPr>
                              <w:t xml:space="preserve">C. MTRA. </w:t>
                            </w:r>
                            <w:r w:rsidRPr="005D34A9">
                              <w:rPr>
                                <w:rFonts w:ascii="Amelia Oblicua" w:eastAsia="Times New Roman" w:hAnsi="Amelia Oblicua" w:cs="Arial"/>
                                <w:b/>
                                <w:sz w:val="12"/>
                                <w:szCs w:val="12"/>
                                <w:lang w:val="es-ES" w:eastAsia="es-ES"/>
                              </w:rPr>
                              <w:t xml:space="preserve">MARCELA DEL CARMEN PIEDRA ROMERO </w:t>
                            </w:r>
                            <w:r w:rsidRPr="005D34A9">
                              <w:rPr>
                                <w:rFonts w:ascii="Amelia Oblicua" w:hAnsi="Amelia Oblicua"/>
                                <w:sz w:val="12"/>
                                <w:szCs w:val="12"/>
                              </w:rPr>
                              <w:t xml:space="preserve">OFICIAL MAYOR DEL MUNICIPIO DE CHIHUAHUA, CON FUNDAMENTO EN EL </w:t>
                            </w:r>
                            <w:r w:rsidRPr="005D34A9">
                              <w:rPr>
                                <w:rFonts w:ascii="Amelia Oblicua" w:hAnsi="Amelia Oblicua"/>
                                <w:b/>
                                <w:sz w:val="12"/>
                                <w:szCs w:val="12"/>
                              </w:rPr>
                              <w:t>ARTÍCULO 60 BIS</w:t>
                            </w:r>
                            <w:r w:rsidRPr="005D34A9">
                              <w:rPr>
                                <w:rFonts w:ascii="Amelia Oblicua" w:hAnsi="Amelia Oblicua"/>
                                <w:sz w:val="12"/>
                                <w:szCs w:val="12"/>
                              </w:rPr>
                              <w:t xml:space="preserve"> DEL CÓDIGO MUNICIPAL PARA EL ESTADO DE CHIHUAHUA, HACE CONSTAR Y-------------------------------------------------------------------------------------------------</w:t>
                            </w:r>
                            <w:r>
                              <w:rPr>
                                <w:rFonts w:ascii="Amelia Oblicua" w:hAnsi="Amelia Oblicua"/>
                                <w:sz w:val="12"/>
                                <w:szCs w:val="12"/>
                              </w:rPr>
                              <w:t>-----------------------------------------</w:t>
                            </w:r>
                          </w:p>
                          <w:p w14:paraId="0AB3A1C6" w14:textId="77777777" w:rsidR="005D34A9" w:rsidRPr="005D34A9" w:rsidRDefault="005D34A9" w:rsidP="005D34A9">
                            <w:pPr>
                              <w:spacing w:after="0" w:line="240" w:lineRule="auto"/>
                              <w:jc w:val="center"/>
                              <w:rPr>
                                <w:rFonts w:ascii="Amelia Oblicua" w:hAnsi="Amelia Oblicua"/>
                                <w:b/>
                                <w:color w:val="0000FF"/>
                                <w:sz w:val="12"/>
                                <w:szCs w:val="12"/>
                              </w:rPr>
                            </w:pPr>
                            <w:r w:rsidRPr="005D34A9">
                              <w:rPr>
                                <w:rFonts w:ascii="Amelia Oblicua" w:hAnsi="Amelia Oblicua"/>
                                <w:b/>
                                <w:color w:val="0000FF"/>
                                <w:sz w:val="12"/>
                                <w:szCs w:val="12"/>
                              </w:rPr>
                              <w:t>-------------------------------- C E R T I F I C A -------------------------------------</w:t>
                            </w:r>
                          </w:p>
                          <w:p w14:paraId="2851EC97" w14:textId="77777777" w:rsidR="005D34A9" w:rsidRDefault="005D34A9" w:rsidP="005D34A9">
                            <w:pPr>
                              <w:spacing w:after="0" w:line="240" w:lineRule="auto"/>
                              <w:jc w:val="center"/>
                              <w:rPr>
                                <w:rFonts w:ascii="Amelia Oblicua" w:hAnsi="Amelia Oblicua"/>
                                <w:b/>
                                <w:color w:val="0000FF"/>
                                <w:sz w:val="14"/>
                                <w:szCs w:val="14"/>
                              </w:rPr>
                            </w:pPr>
                          </w:p>
                          <w:p w14:paraId="69EE3784" w14:textId="77777777" w:rsidR="005D34A9" w:rsidRDefault="005D34A9" w:rsidP="005D34A9">
                            <w:pPr>
                              <w:spacing w:after="0" w:line="240" w:lineRule="auto"/>
                              <w:jc w:val="center"/>
                              <w:rPr>
                                <w:rFonts w:ascii="Amelia Oblicua" w:hAnsi="Amelia Oblicua"/>
                                <w:b/>
                                <w:color w:val="0000FF"/>
                                <w:sz w:val="14"/>
                                <w:szCs w:val="14"/>
                              </w:rPr>
                            </w:pPr>
                          </w:p>
                          <w:p w14:paraId="72D4BAE9" w14:textId="77777777" w:rsidR="005D34A9" w:rsidRDefault="005D34A9" w:rsidP="005D34A9">
                            <w:pPr>
                              <w:spacing w:after="0" w:line="240" w:lineRule="auto"/>
                              <w:jc w:val="center"/>
                              <w:rPr>
                                <w:rFonts w:ascii="Amelia Oblicua" w:hAnsi="Amelia Oblicua"/>
                                <w:b/>
                                <w:color w:val="0000FF"/>
                                <w:sz w:val="14"/>
                                <w:szCs w:val="14"/>
                              </w:rPr>
                            </w:pPr>
                          </w:p>
                          <w:p w14:paraId="6613756D" w14:textId="77777777" w:rsidR="005D34A9" w:rsidRDefault="005D34A9" w:rsidP="005D34A9">
                            <w:pPr>
                              <w:spacing w:after="0" w:line="240" w:lineRule="auto"/>
                              <w:jc w:val="center"/>
                              <w:rPr>
                                <w:rFonts w:ascii="Amelia Oblicua" w:hAnsi="Amelia Oblicua"/>
                                <w:b/>
                                <w:color w:val="0000FF"/>
                                <w:sz w:val="14"/>
                                <w:szCs w:val="14"/>
                              </w:rPr>
                            </w:pPr>
                          </w:p>
                          <w:p w14:paraId="138CCF4F" w14:textId="77777777" w:rsidR="005D34A9" w:rsidRDefault="005D34A9" w:rsidP="005D34A9">
                            <w:pPr>
                              <w:spacing w:after="0" w:line="240" w:lineRule="auto"/>
                              <w:jc w:val="center"/>
                              <w:rPr>
                                <w:rFonts w:ascii="Amelia Oblicua" w:hAnsi="Amelia Oblicua"/>
                                <w:b/>
                                <w:color w:val="0000FF"/>
                                <w:sz w:val="14"/>
                                <w:szCs w:val="14"/>
                              </w:rPr>
                            </w:pPr>
                          </w:p>
                          <w:p w14:paraId="1BF9D514" w14:textId="77777777" w:rsidR="005D34A9" w:rsidRDefault="005D34A9" w:rsidP="005D34A9">
                            <w:pPr>
                              <w:spacing w:after="0" w:line="240" w:lineRule="auto"/>
                              <w:jc w:val="center"/>
                              <w:rPr>
                                <w:rFonts w:ascii="Amelia Oblicua" w:hAnsi="Amelia Oblicua"/>
                                <w:b/>
                                <w:color w:val="0000FF"/>
                                <w:sz w:val="14"/>
                                <w:szCs w:val="14"/>
                              </w:rPr>
                            </w:pPr>
                          </w:p>
                          <w:p w14:paraId="5A702FC3" w14:textId="77777777" w:rsidR="005D34A9" w:rsidRDefault="005D34A9" w:rsidP="005D34A9">
                            <w:pPr>
                              <w:spacing w:after="0" w:line="240" w:lineRule="auto"/>
                              <w:jc w:val="center"/>
                              <w:rPr>
                                <w:rFonts w:ascii="Amelia Oblicua" w:hAnsi="Amelia Oblicua"/>
                                <w:b/>
                                <w:color w:val="0000FF"/>
                                <w:sz w:val="14"/>
                                <w:szCs w:val="14"/>
                              </w:rPr>
                            </w:pPr>
                          </w:p>
                          <w:p w14:paraId="1CE54154" w14:textId="77777777" w:rsidR="005D34A9" w:rsidRDefault="005D34A9" w:rsidP="005D34A9">
                            <w:pPr>
                              <w:spacing w:after="0" w:line="240" w:lineRule="auto"/>
                              <w:jc w:val="center"/>
                              <w:rPr>
                                <w:rFonts w:ascii="Amelia Oblicua" w:hAnsi="Amelia Oblicua"/>
                                <w:b/>
                                <w:color w:val="0000FF"/>
                                <w:sz w:val="14"/>
                                <w:szCs w:val="14"/>
                              </w:rPr>
                            </w:pPr>
                          </w:p>
                          <w:p w14:paraId="2208062A" w14:textId="77777777" w:rsidR="005D34A9" w:rsidRPr="005D34A9" w:rsidRDefault="005D34A9" w:rsidP="005D34A9">
                            <w:pPr>
                              <w:spacing w:after="0" w:line="240" w:lineRule="auto"/>
                              <w:jc w:val="center"/>
                              <w:rPr>
                                <w:rFonts w:ascii="Amelia Oblicua" w:hAnsi="Amelia Oblicua"/>
                                <w:b/>
                                <w:sz w:val="14"/>
                                <w:szCs w:val="14"/>
                              </w:rPr>
                            </w:pPr>
                          </w:p>
                          <w:p w14:paraId="28E13A26" w14:textId="77777777" w:rsidR="005D34A9" w:rsidRDefault="005D34A9" w:rsidP="005D34A9">
                            <w:pPr>
                              <w:spacing w:after="0" w:line="240" w:lineRule="auto"/>
                              <w:jc w:val="both"/>
                              <w:rPr>
                                <w:rFonts w:ascii="Amelia Oblicua" w:hAnsi="Amelia Oblicua"/>
                                <w:sz w:val="12"/>
                                <w:szCs w:val="12"/>
                              </w:rPr>
                            </w:pPr>
                          </w:p>
                          <w:p w14:paraId="638082D1" w14:textId="77777777" w:rsidR="005D34A9" w:rsidRDefault="005D34A9" w:rsidP="005D34A9">
                            <w:pPr>
                              <w:spacing w:after="0" w:line="240" w:lineRule="auto"/>
                              <w:jc w:val="both"/>
                              <w:rPr>
                                <w:rFonts w:ascii="Amelia Oblicua" w:hAnsi="Amelia Oblicua"/>
                                <w:sz w:val="12"/>
                                <w:szCs w:val="12"/>
                              </w:rPr>
                            </w:pPr>
                          </w:p>
                          <w:p w14:paraId="542782E9" w14:textId="77777777" w:rsidR="005D34A9" w:rsidRDefault="005D34A9" w:rsidP="005D34A9">
                            <w:pPr>
                              <w:spacing w:after="0" w:line="240" w:lineRule="auto"/>
                              <w:jc w:val="both"/>
                              <w:rPr>
                                <w:rFonts w:ascii="Amelia Oblicua" w:hAnsi="Amelia Oblicua"/>
                                <w:sz w:val="12"/>
                                <w:szCs w:val="12"/>
                              </w:rPr>
                            </w:pPr>
                          </w:p>
                          <w:p w14:paraId="0AD60F92" w14:textId="77777777" w:rsidR="00563428" w:rsidRDefault="00563428" w:rsidP="005D34A9">
                            <w:pPr>
                              <w:spacing w:after="0" w:line="240" w:lineRule="auto"/>
                              <w:jc w:val="both"/>
                              <w:rPr>
                                <w:rFonts w:ascii="Amelia Oblicua" w:hAnsi="Amelia Oblicua"/>
                                <w:sz w:val="12"/>
                                <w:szCs w:val="12"/>
                              </w:rPr>
                            </w:pPr>
                          </w:p>
                          <w:p w14:paraId="51200F3B" w14:textId="77777777" w:rsidR="00563428" w:rsidRDefault="00563428" w:rsidP="005D34A9">
                            <w:pPr>
                              <w:spacing w:after="0" w:line="240" w:lineRule="auto"/>
                              <w:jc w:val="both"/>
                              <w:rPr>
                                <w:rFonts w:ascii="Amelia Oblicua" w:hAnsi="Amelia Oblicua"/>
                                <w:sz w:val="12"/>
                                <w:szCs w:val="12"/>
                              </w:rPr>
                            </w:pPr>
                          </w:p>
                          <w:p w14:paraId="55F5374E" w14:textId="77777777" w:rsidR="00563428" w:rsidRPr="00563428" w:rsidRDefault="00563428" w:rsidP="005D34A9">
                            <w:pPr>
                              <w:spacing w:after="0" w:line="240" w:lineRule="auto"/>
                              <w:jc w:val="both"/>
                              <w:rPr>
                                <w:rFonts w:ascii="Amelia Oblicua" w:hAnsi="Amelia Oblicua"/>
                                <w:sz w:val="10"/>
                                <w:szCs w:val="10"/>
                              </w:rPr>
                            </w:pPr>
                          </w:p>
                          <w:p w14:paraId="3B578241" w14:textId="77777777" w:rsidR="00563428" w:rsidRPr="00563428" w:rsidRDefault="00563428" w:rsidP="005D34A9">
                            <w:pPr>
                              <w:spacing w:after="0" w:line="240" w:lineRule="auto"/>
                              <w:jc w:val="both"/>
                              <w:rPr>
                                <w:rFonts w:ascii="Amelia Oblicua" w:hAnsi="Amelia Oblicua"/>
                                <w:sz w:val="10"/>
                                <w:szCs w:val="10"/>
                              </w:rPr>
                            </w:pPr>
                          </w:p>
                          <w:p w14:paraId="272CC611" w14:textId="77777777" w:rsidR="00563428" w:rsidRDefault="00563428" w:rsidP="005D34A9">
                            <w:pPr>
                              <w:spacing w:after="0" w:line="240" w:lineRule="auto"/>
                              <w:jc w:val="both"/>
                              <w:rPr>
                                <w:rFonts w:ascii="Amelia Oblicua" w:hAnsi="Amelia Oblicua"/>
                                <w:sz w:val="10"/>
                                <w:szCs w:val="10"/>
                              </w:rPr>
                            </w:pPr>
                          </w:p>
                          <w:p w14:paraId="7BB73477" w14:textId="77777777" w:rsidR="00563428" w:rsidRDefault="00563428" w:rsidP="005D34A9">
                            <w:pPr>
                              <w:spacing w:after="0" w:line="240" w:lineRule="auto"/>
                              <w:jc w:val="both"/>
                              <w:rPr>
                                <w:rFonts w:ascii="Amelia Oblicua" w:hAnsi="Amelia Oblicua"/>
                                <w:sz w:val="10"/>
                                <w:szCs w:val="10"/>
                              </w:rPr>
                            </w:pPr>
                          </w:p>
                          <w:p w14:paraId="3E64C592" w14:textId="77777777" w:rsidR="00563428" w:rsidRDefault="00563428" w:rsidP="005D34A9">
                            <w:pPr>
                              <w:spacing w:after="0" w:line="240" w:lineRule="auto"/>
                              <w:jc w:val="both"/>
                              <w:rPr>
                                <w:rFonts w:ascii="Amelia Oblicua" w:hAnsi="Amelia Oblicua"/>
                                <w:sz w:val="10"/>
                                <w:szCs w:val="10"/>
                              </w:rPr>
                            </w:pPr>
                          </w:p>
                          <w:p w14:paraId="3AFC541F" w14:textId="77777777" w:rsidR="005D34A9" w:rsidRPr="00563428" w:rsidRDefault="005D34A9" w:rsidP="005D34A9">
                            <w:pPr>
                              <w:spacing w:after="0" w:line="240" w:lineRule="auto"/>
                              <w:jc w:val="both"/>
                              <w:rPr>
                                <w:rFonts w:ascii="Amelia Oblicua" w:hAnsi="Amelia Oblicua"/>
                                <w:sz w:val="10"/>
                                <w:szCs w:val="10"/>
                              </w:rPr>
                            </w:pPr>
                            <w:r w:rsidRPr="00563428">
                              <w:rPr>
                                <w:rFonts w:ascii="Amelia Oblicua" w:hAnsi="Amelia Oblicua"/>
                                <w:sz w:val="10"/>
                                <w:szCs w:val="10"/>
                              </w:rPr>
                              <w:t xml:space="preserve">QUE EL PRESENTE </w:t>
                            </w:r>
                            <w:r w:rsidRPr="00563428">
                              <w:rPr>
                                <w:rFonts w:ascii="Amelia Oblicua" w:hAnsi="Amelia Oblicua"/>
                                <w:b/>
                                <w:sz w:val="10"/>
                                <w:szCs w:val="10"/>
                              </w:rPr>
                              <w:t>CD</w:t>
                            </w:r>
                            <w:r w:rsidRPr="00563428">
                              <w:rPr>
                                <w:rFonts w:ascii="Amelia Oblicua" w:hAnsi="Amelia Oblicua"/>
                                <w:sz w:val="10"/>
                                <w:szCs w:val="10"/>
                              </w:rPr>
                              <w:t xml:space="preserve"> QUE CONSTA DE 1 (UNA) CARPETA (RECIBOS DE NOMINA) MODIFICADA POR ÚLTIMA VEZ EL DÍA 20 DE ENERO DEL 2022, CONCUERDA A DETALLE CON LA INFORMACION QUE OBRA EN EL SISTEMA FINANCIERO ORACLE EL CUAL ES ADMINISTRADO POR LA SUBDIRECCIÓN DE RECURSOS HUMANOS DE ESTA OFIALÍA MAYOR.----------------------------------------------------------------------------------------------------</w:t>
                            </w:r>
                          </w:p>
                          <w:p w14:paraId="7D33FA2E" w14:textId="77777777" w:rsidR="005D34A9" w:rsidRPr="00563428" w:rsidRDefault="005D34A9" w:rsidP="005D34A9">
                            <w:pPr>
                              <w:spacing w:after="0" w:line="240" w:lineRule="auto"/>
                              <w:jc w:val="center"/>
                              <w:rPr>
                                <w:b/>
                                <w:sz w:val="10"/>
                                <w:szCs w:val="10"/>
                              </w:rPr>
                            </w:pPr>
                            <w:r w:rsidRPr="00563428">
                              <w:rPr>
                                <w:rFonts w:ascii="Amelia Oblicua" w:hAnsi="Amelia Oblicua"/>
                                <w:sz w:val="10"/>
                                <w:szCs w:val="10"/>
                              </w:rPr>
                              <w:t>PARA LOS EFECTOS LEGALES A QUE HAYA LUGAR SE EXPIDE LA PRESENTE CERTIFICACIÓN, EN LA CIUDAD DE CHIHUAHUA, CHIH., A LOS 20 DÍAS DEL MES DE ENERO DE 2022.</w:t>
                            </w:r>
                          </w:p>
                          <w:p w14:paraId="4E11BD82" w14:textId="77777777" w:rsidR="00B26ABE" w:rsidRDefault="00B26ABE"/>
                          <w:p w14:paraId="199FF560" w14:textId="77777777" w:rsidR="00B26ABE" w:rsidRDefault="00B26ABE"/>
                          <w:p w14:paraId="289532DA" w14:textId="77777777" w:rsidR="00B26ABE" w:rsidRDefault="00B26ABE"/>
                          <w:p w14:paraId="7ECC99E7" w14:textId="77777777" w:rsidR="0081729B" w:rsidRDefault="0081729B"/>
                          <w:p w14:paraId="0A39226A" w14:textId="77777777" w:rsidR="0081729B" w:rsidRDefault="0081729B"/>
                          <w:p w14:paraId="4CE9FAC6" w14:textId="77777777" w:rsidR="009C3D02" w:rsidRDefault="009C3D02"/>
                          <w:p w14:paraId="47465598" w14:textId="77777777" w:rsidR="00B26ABE" w:rsidRPr="00CE234D" w:rsidRDefault="009C3D02" w:rsidP="00CE234D">
                            <w:pPr>
                              <w:spacing w:after="0" w:line="40" w:lineRule="atLeast"/>
                              <w:jc w:val="center"/>
                              <w:rPr>
                                <w:b/>
                                <w:sz w:val="28"/>
                                <w:szCs w:val="28"/>
                              </w:rPr>
                            </w:pPr>
                            <w:r w:rsidRPr="009C3D02">
                              <w:rPr>
                                <w:b/>
                                <w:noProof/>
                                <w:sz w:val="28"/>
                                <w:szCs w:val="28"/>
                                <w:lang w:eastAsia="es-MX"/>
                              </w:rPr>
                              <w:drawing>
                                <wp:inline distT="0" distB="0" distL="0" distR="0" wp14:anchorId="2492A998" wp14:editId="2981004A">
                                  <wp:extent cx="2837180" cy="2749108"/>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7180" cy="2749108"/>
                                          </a:xfrm>
                                          <a:prstGeom prst="rect">
                                            <a:avLst/>
                                          </a:prstGeom>
                                          <a:noFill/>
                                          <a:ln>
                                            <a:noFill/>
                                          </a:ln>
                                        </pic:spPr>
                                      </pic:pic>
                                    </a:graphicData>
                                  </a:graphic>
                                </wp:inline>
                              </w:drawing>
                            </w:r>
                            <w:r w:rsidR="00CE234D">
                              <w:rPr>
                                <w:b/>
                                <w:sz w:val="28"/>
                                <w:szCs w:val="28"/>
                              </w:rPr>
                              <w:t xml:space="preserve">         </w:t>
                            </w:r>
                            <w:r w:rsidR="00CE234D" w:rsidRPr="00CE234D">
                              <w:rPr>
                                <w:b/>
                                <w:sz w:val="28"/>
                                <w:szCs w:val="28"/>
                              </w:rPr>
                              <w:t xml:space="preserve">                                                        </w:t>
                            </w:r>
                          </w:p>
                          <w:p w14:paraId="704E95FC" w14:textId="77777777" w:rsidR="00B26ABE" w:rsidRPr="008F6745" w:rsidRDefault="00B26ABE">
                            <w:pPr>
                              <w:rPr>
                                <w:sz w:val="4"/>
                                <w:szCs w:val="4"/>
                              </w:rPr>
                            </w:pPr>
                          </w:p>
                          <w:p w14:paraId="11DCE8B9" w14:textId="77777777" w:rsidR="00EB653B" w:rsidRDefault="00EB653B">
                            <w:pPr>
                              <w:rPr>
                                <w:sz w:val="6"/>
                                <w:szCs w:val="6"/>
                              </w:rPr>
                            </w:pPr>
                          </w:p>
                          <w:p w14:paraId="62D8C491" w14:textId="77777777" w:rsidR="005438AB" w:rsidRDefault="005438AB" w:rsidP="00A71E58">
                            <w:pPr>
                              <w:spacing w:after="0" w:line="40" w:lineRule="atLeast"/>
                              <w:jc w:val="center"/>
                              <w:rPr>
                                <w:b/>
                                <w:sz w:val="24"/>
                                <w:szCs w:val="26"/>
                                <w:u w:val="single"/>
                              </w:rPr>
                            </w:pPr>
                          </w:p>
                          <w:p w14:paraId="30F9D3D5" w14:textId="77777777" w:rsidR="00B26ABE" w:rsidRDefault="00B26A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2FD28CFA" id="Oval 3" o:spid="_x0000_s1027" style="position:absolute;margin-left:0;margin-top:342.45pt;width:336.6pt;height:32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" fillcolor="white [3201]" strokecolor="#ffb7b7" strokeweight=".25pt">
                <v:stroke dashstyle="dash"/>
                <v:shadow color="#868686"/>
                <v:textbox>
                  <w:txbxContent>
                    <w:p w:rsidR="005D34A9" w:rsidRPr="005D34A9" w:rsidRDefault="005D34A9" w:rsidP="005D34A9">
                      <w:pPr>
                        <w:spacing w:after="0" w:line="240" w:lineRule="auto"/>
                        <w:jc w:val="both"/>
                        <w:rPr>
                          <w:rFonts w:ascii="Amelia Oblicua" w:hAnsi="Amelia Oblicua"/>
                          <w:sz w:val="12"/>
                          <w:szCs w:val="12"/>
                        </w:rPr>
                      </w:pPr>
                      <w:r w:rsidRPr="005D34A9">
                        <w:rPr>
                          <w:rFonts w:ascii="Amelia Oblicua" w:hAnsi="Amelia Oblicua"/>
                          <w:sz w:val="12"/>
                          <w:szCs w:val="12"/>
                        </w:rPr>
                        <w:t xml:space="preserve">EL </w:t>
                      </w:r>
                      <w:r w:rsidRPr="005D34A9">
                        <w:rPr>
                          <w:rFonts w:ascii="Amelia Oblicua" w:hAnsi="Amelia Oblicua"/>
                          <w:b/>
                          <w:sz w:val="12"/>
                          <w:szCs w:val="12"/>
                        </w:rPr>
                        <w:t xml:space="preserve">C. MTRA. </w:t>
                      </w:r>
                      <w:r w:rsidRPr="005D34A9">
                        <w:rPr>
                          <w:rFonts w:ascii="Amelia Oblicua" w:eastAsia="Times New Roman" w:hAnsi="Amelia Oblicua" w:cs="Arial"/>
                          <w:b/>
                          <w:sz w:val="12"/>
                          <w:szCs w:val="12"/>
                          <w:lang w:val="es-ES" w:eastAsia="es-ES"/>
                        </w:rPr>
                        <w:t xml:space="preserve">MARCELA DEL CARMEN PIEDRA ROMERO </w:t>
                      </w:r>
                      <w:r w:rsidRPr="005D34A9">
                        <w:rPr>
                          <w:rFonts w:ascii="Amelia Oblicua" w:hAnsi="Amelia Oblicua"/>
                          <w:sz w:val="12"/>
                          <w:szCs w:val="12"/>
                        </w:rPr>
                        <w:t xml:space="preserve">OFICIAL MAYOR DEL MUNICIPIO DE CHIHUAHUA, CON FUNDAMENTO EN EL </w:t>
                      </w:r>
                      <w:r w:rsidRPr="005D34A9">
                        <w:rPr>
                          <w:rFonts w:ascii="Amelia Oblicua" w:hAnsi="Amelia Oblicua"/>
                          <w:b/>
                          <w:sz w:val="12"/>
                          <w:szCs w:val="12"/>
                        </w:rPr>
                        <w:t>ARTÍCULO 60 BIS</w:t>
                      </w:r>
                      <w:r w:rsidRPr="005D34A9">
                        <w:rPr>
                          <w:rFonts w:ascii="Amelia Oblicua" w:hAnsi="Amelia Oblicua"/>
                          <w:sz w:val="12"/>
                          <w:szCs w:val="12"/>
                        </w:rPr>
                        <w:t xml:space="preserve"> DEL CÓDIGO MUNICIPAL PARA EL ESTADO DE CHIHUAHUA, HACE CONSTAR Y-------------------------------------------------------------------------------------------------</w:t>
                      </w:r>
                      <w:r>
                        <w:rPr>
                          <w:rFonts w:ascii="Amelia Oblicua" w:hAnsi="Amelia Oblicua"/>
                          <w:sz w:val="12"/>
                          <w:szCs w:val="12"/>
                        </w:rPr>
                        <w:t>-----------------------------------------</w:t>
                      </w:r>
                    </w:p>
                    <w:p w:rsidR="005D34A9" w:rsidRPr="005D34A9" w:rsidRDefault="005D34A9" w:rsidP="005D34A9">
                      <w:pPr>
                        <w:spacing w:after="0" w:line="240" w:lineRule="auto"/>
                        <w:jc w:val="center"/>
                        <w:rPr>
                          <w:rFonts w:ascii="Amelia Oblicua" w:hAnsi="Amelia Oblicua"/>
                          <w:b/>
                          <w:color w:val="0000FF"/>
                          <w:sz w:val="12"/>
                          <w:szCs w:val="12"/>
                        </w:rPr>
                      </w:pPr>
                      <w:r w:rsidRPr="005D34A9">
                        <w:rPr>
                          <w:rFonts w:ascii="Amelia Oblicua" w:hAnsi="Amelia Oblicua"/>
                          <w:b/>
                          <w:color w:val="0000FF"/>
                          <w:sz w:val="12"/>
                          <w:szCs w:val="12"/>
                        </w:rPr>
                        <w:t>-------------------------------- C E R T I F I C A -------------------------------------</w:t>
                      </w: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Default="005D34A9" w:rsidP="005D34A9">
                      <w:pPr>
                        <w:spacing w:after="0" w:line="240" w:lineRule="auto"/>
                        <w:jc w:val="center"/>
                        <w:rPr>
                          <w:rFonts w:ascii="Amelia Oblicua" w:hAnsi="Amelia Oblicua"/>
                          <w:b/>
                          <w:color w:val="0000FF"/>
                          <w:sz w:val="14"/>
                          <w:szCs w:val="14"/>
                        </w:rPr>
                      </w:pPr>
                    </w:p>
                    <w:p w:rsidR="005D34A9" w:rsidRPr="005D34A9" w:rsidRDefault="005D34A9" w:rsidP="005D34A9">
                      <w:pPr>
                        <w:spacing w:after="0" w:line="240" w:lineRule="auto"/>
                        <w:jc w:val="center"/>
                        <w:rPr>
                          <w:rFonts w:ascii="Amelia Oblicua" w:hAnsi="Amelia Oblicua"/>
                          <w:b/>
                          <w:sz w:val="14"/>
                          <w:szCs w:val="14"/>
                        </w:rPr>
                      </w:pPr>
                    </w:p>
                    <w:p w:rsidR="005D34A9" w:rsidRDefault="005D34A9" w:rsidP="005D34A9">
                      <w:pPr>
                        <w:spacing w:after="0" w:line="240" w:lineRule="auto"/>
                        <w:jc w:val="both"/>
                        <w:rPr>
                          <w:rFonts w:ascii="Amelia Oblicua" w:hAnsi="Amelia Oblicua"/>
                          <w:sz w:val="12"/>
                          <w:szCs w:val="12"/>
                        </w:rPr>
                      </w:pPr>
                    </w:p>
                    <w:p w:rsidR="005D34A9" w:rsidRDefault="005D34A9" w:rsidP="005D34A9">
                      <w:pPr>
                        <w:spacing w:after="0" w:line="240" w:lineRule="auto"/>
                        <w:jc w:val="both"/>
                        <w:rPr>
                          <w:rFonts w:ascii="Amelia Oblicua" w:hAnsi="Amelia Oblicua"/>
                          <w:sz w:val="12"/>
                          <w:szCs w:val="12"/>
                        </w:rPr>
                      </w:pPr>
                    </w:p>
                    <w:p w:rsidR="005D34A9" w:rsidRDefault="005D34A9" w:rsidP="005D34A9">
                      <w:pPr>
                        <w:spacing w:after="0" w:line="240" w:lineRule="auto"/>
                        <w:jc w:val="both"/>
                        <w:rPr>
                          <w:rFonts w:ascii="Amelia Oblicua" w:hAnsi="Amelia Oblicua"/>
                          <w:sz w:val="12"/>
                          <w:szCs w:val="12"/>
                        </w:rPr>
                      </w:pPr>
                    </w:p>
                    <w:p w:rsidR="00563428" w:rsidRDefault="00563428" w:rsidP="005D34A9">
                      <w:pPr>
                        <w:spacing w:after="0" w:line="240" w:lineRule="auto"/>
                        <w:jc w:val="both"/>
                        <w:rPr>
                          <w:rFonts w:ascii="Amelia Oblicua" w:hAnsi="Amelia Oblicua"/>
                          <w:sz w:val="12"/>
                          <w:szCs w:val="12"/>
                        </w:rPr>
                      </w:pPr>
                    </w:p>
                    <w:p w:rsidR="00563428" w:rsidRDefault="00563428" w:rsidP="005D34A9">
                      <w:pPr>
                        <w:spacing w:after="0" w:line="240" w:lineRule="auto"/>
                        <w:jc w:val="both"/>
                        <w:rPr>
                          <w:rFonts w:ascii="Amelia Oblicua" w:hAnsi="Amelia Oblicua"/>
                          <w:sz w:val="12"/>
                          <w:szCs w:val="12"/>
                        </w:rPr>
                      </w:pPr>
                    </w:p>
                    <w:p w:rsidR="00563428" w:rsidRPr="00563428" w:rsidRDefault="00563428" w:rsidP="005D34A9">
                      <w:pPr>
                        <w:spacing w:after="0" w:line="240" w:lineRule="auto"/>
                        <w:jc w:val="both"/>
                        <w:rPr>
                          <w:rFonts w:ascii="Amelia Oblicua" w:hAnsi="Amelia Oblicua"/>
                          <w:sz w:val="10"/>
                          <w:szCs w:val="10"/>
                        </w:rPr>
                      </w:pPr>
                    </w:p>
                    <w:p w:rsidR="00563428" w:rsidRPr="00563428" w:rsidRDefault="00563428" w:rsidP="005D34A9">
                      <w:pPr>
                        <w:spacing w:after="0" w:line="240" w:lineRule="auto"/>
                        <w:jc w:val="both"/>
                        <w:rPr>
                          <w:rFonts w:ascii="Amelia Oblicua" w:hAnsi="Amelia Oblicua"/>
                          <w:sz w:val="10"/>
                          <w:szCs w:val="10"/>
                        </w:rPr>
                      </w:pPr>
                    </w:p>
                    <w:p w:rsidR="00563428" w:rsidRDefault="00563428" w:rsidP="005D34A9">
                      <w:pPr>
                        <w:spacing w:after="0" w:line="240" w:lineRule="auto"/>
                        <w:jc w:val="both"/>
                        <w:rPr>
                          <w:rFonts w:ascii="Amelia Oblicua" w:hAnsi="Amelia Oblicua"/>
                          <w:sz w:val="10"/>
                          <w:szCs w:val="10"/>
                        </w:rPr>
                      </w:pPr>
                    </w:p>
                    <w:p w:rsidR="00563428" w:rsidRDefault="00563428" w:rsidP="005D34A9">
                      <w:pPr>
                        <w:spacing w:after="0" w:line="240" w:lineRule="auto"/>
                        <w:jc w:val="both"/>
                        <w:rPr>
                          <w:rFonts w:ascii="Amelia Oblicua" w:hAnsi="Amelia Oblicua"/>
                          <w:sz w:val="10"/>
                          <w:szCs w:val="10"/>
                        </w:rPr>
                      </w:pPr>
                    </w:p>
                    <w:p w:rsidR="00563428" w:rsidRDefault="00563428" w:rsidP="005D34A9">
                      <w:pPr>
                        <w:spacing w:after="0" w:line="240" w:lineRule="auto"/>
                        <w:jc w:val="both"/>
                        <w:rPr>
                          <w:rFonts w:ascii="Amelia Oblicua" w:hAnsi="Amelia Oblicua"/>
                          <w:sz w:val="10"/>
                          <w:szCs w:val="10"/>
                        </w:rPr>
                      </w:pPr>
                    </w:p>
                    <w:p w:rsidR="005D34A9" w:rsidRPr="00563428" w:rsidRDefault="005D34A9" w:rsidP="005D34A9">
                      <w:pPr>
                        <w:spacing w:after="0" w:line="240" w:lineRule="auto"/>
                        <w:jc w:val="both"/>
                        <w:rPr>
                          <w:rFonts w:ascii="Amelia Oblicua" w:hAnsi="Amelia Oblicua"/>
                          <w:sz w:val="10"/>
                          <w:szCs w:val="10"/>
                        </w:rPr>
                      </w:pPr>
                      <w:r w:rsidRPr="00563428">
                        <w:rPr>
                          <w:rFonts w:ascii="Amelia Oblicua" w:hAnsi="Amelia Oblicua"/>
                          <w:sz w:val="10"/>
                          <w:szCs w:val="10"/>
                        </w:rPr>
                        <w:t xml:space="preserve">QUE EL PRESENTE </w:t>
                      </w:r>
                      <w:r w:rsidRPr="00563428">
                        <w:rPr>
                          <w:rFonts w:ascii="Amelia Oblicua" w:hAnsi="Amelia Oblicua"/>
                          <w:b/>
                          <w:sz w:val="10"/>
                          <w:szCs w:val="10"/>
                        </w:rPr>
                        <w:t>CD</w:t>
                      </w:r>
                      <w:r w:rsidRPr="00563428">
                        <w:rPr>
                          <w:rFonts w:ascii="Amelia Oblicua" w:hAnsi="Amelia Oblicua"/>
                          <w:sz w:val="10"/>
                          <w:szCs w:val="10"/>
                        </w:rPr>
                        <w:t xml:space="preserve"> QUE CONSTA DE 1 (UNA) CARPETA (RECIBOS DE NOMINA) MODIFICADA POR ÚLTIMA VEZ EL DÍA 20 DE ENERO DEL 2022, CONCUERDA A DETALLE CON LA INFORMACION QUE OBRA EN EL SISTEMA FINANCIERO ORACLE EL CUAL ES ADMINISTRADO POR LA SUBDIRECCIÓN DE RECURSOS HUMANOS DE ESTA OFIALÍA MAYOR.----------------------------------------------------------------------------------------------------</w:t>
                      </w:r>
                    </w:p>
                    <w:p w:rsidR="005D34A9" w:rsidRPr="00563428" w:rsidRDefault="005D34A9" w:rsidP="005D34A9">
                      <w:pPr>
                        <w:spacing w:after="0" w:line="240" w:lineRule="auto"/>
                        <w:jc w:val="center"/>
                        <w:rPr>
                          <w:b/>
                          <w:sz w:val="10"/>
                          <w:szCs w:val="10"/>
                        </w:rPr>
                      </w:pPr>
                      <w:r w:rsidRPr="00563428">
                        <w:rPr>
                          <w:rFonts w:ascii="Amelia Oblicua" w:hAnsi="Amelia Oblicua"/>
                          <w:sz w:val="10"/>
                          <w:szCs w:val="10"/>
                        </w:rPr>
                        <w:t>PARA LOS EFECTOS LEGALES A QUE HAYA LUGAR SE EXPIDE LA PRESENTE CERTIFICACIÓN, EN LA CIUDAD DE CHIHUAHUA, CHIH., A LOS 20 DÍAS DEL MES DE ENERO DE 2022.</w:t>
                      </w:r>
                    </w:p>
                    <w:p w:rsidR="00B26ABE" w:rsidRDefault="00B26ABE"/>
                    <w:p w:rsidR="00B26ABE" w:rsidRDefault="00B26ABE"/>
                    <w:p w:rsidR="00B26ABE" w:rsidRDefault="00B26ABE"/>
                    <w:p w:rsidR="0081729B" w:rsidRDefault="0081729B"/>
                    <w:p w:rsidR="0081729B" w:rsidRDefault="0081729B"/>
                    <w:p w:rsidR="009C3D02" w:rsidRDefault="009C3D02"/>
                    <w:p w:rsidR="00B26ABE" w:rsidRPr="00CE234D" w:rsidRDefault="009C3D02" w:rsidP="00CE234D">
                      <w:pPr>
                        <w:spacing w:after="0" w:line="40" w:lineRule="atLeast"/>
                        <w:jc w:val="center"/>
                        <w:rPr>
                          <w:b/>
                          <w:sz w:val="28"/>
                          <w:szCs w:val="28"/>
                        </w:rPr>
                      </w:pPr>
                      <w:r w:rsidRPr="009C3D02">
                        <w:rPr>
                          <w:b/>
                          <w:noProof/>
                          <w:sz w:val="28"/>
                          <w:szCs w:val="28"/>
                          <w:lang w:eastAsia="es-MX"/>
                        </w:rPr>
                        <w:drawing>
                          <wp:inline distT="0" distB="0" distL="0" distR="0" wp14:anchorId="479F96BE" wp14:editId="5066D6A2">
                            <wp:extent cx="2837180" cy="2749108"/>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7180" cy="2749108"/>
                                    </a:xfrm>
                                    <a:prstGeom prst="rect">
                                      <a:avLst/>
                                    </a:prstGeom>
                                    <a:noFill/>
                                    <a:ln>
                                      <a:noFill/>
                                    </a:ln>
                                  </pic:spPr>
                                </pic:pic>
                              </a:graphicData>
                            </a:graphic>
                          </wp:inline>
                        </w:drawing>
                      </w:r>
                      <w:r w:rsidR="00CE234D">
                        <w:rPr>
                          <w:b/>
                          <w:sz w:val="28"/>
                          <w:szCs w:val="28"/>
                        </w:rPr>
                        <w:t xml:space="preserve">         </w:t>
                      </w:r>
                      <w:r w:rsidR="00CE234D" w:rsidRPr="00CE234D">
                        <w:rPr>
                          <w:b/>
                          <w:sz w:val="28"/>
                          <w:szCs w:val="28"/>
                        </w:rPr>
                        <w:t xml:space="preserve">                                                        </w:t>
                      </w:r>
                    </w:p>
                    <w:p w:rsidR="00B26ABE" w:rsidRPr="008F6745" w:rsidRDefault="00B26ABE">
                      <w:pPr>
                        <w:rPr>
                          <w:sz w:val="4"/>
                          <w:szCs w:val="4"/>
                        </w:rPr>
                      </w:pPr>
                    </w:p>
                    <w:p w:rsidR="00EB653B" w:rsidRDefault="00EB653B">
                      <w:pPr>
                        <w:rPr>
                          <w:sz w:val="6"/>
                          <w:szCs w:val="6"/>
                        </w:rPr>
                      </w:pPr>
                    </w:p>
                    <w:p w:rsidR="005438AB" w:rsidRDefault="005438AB" w:rsidP="00A71E58">
                      <w:pPr>
                        <w:spacing w:after="0" w:line="40" w:lineRule="atLeast"/>
                        <w:jc w:val="center"/>
                        <w:rPr>
                          <w:b/>
                          <w:sz w:val="24"/>
                          <w:szCs w:val="26"/>
                          <w:u w:val="single"/>
                        </w:rPr>
                      </w:pPr>
                    </w:p>
                    <w:p w:rsidR="00B26ABE" w:rsidRDefault="00B26ABE"/>
                  </w:txbxContent>
                </v:textbox>
                <w10:wrap anchorx="margin"/>
              </v:oval>
            </w:pict>
          </mc:Fallback>
        </mc:AlternateContent>
      </w:r>
      <w:r w:rsidR="00AB1B4D">
        <w:rPr>
          <w:noProof/>
          <w:lang w:eastAsia="es-MX"/>
        </w:rPr>
        <mc:AlternateContent>
          <mc:Choice Requires="wps">
            <w:drawing>
              <wp:anchor distT="0" distB="0" distL="114300" distR="114300" simplePos="0" relativeHeight="251655168" behindDoc="1" locked="0" layoutInCell="1" allowOverlap="1" wp14:anchorId="26D448DA" wp14:editId="38FBA05F">
                <wp:simplePos x="0" y="0"/>
                <wp:positionH relativeFrom="column">
                  <wp:posOffset>596265</wp:posOffset>
                </wp:positionH>
                <wp:positionV relativeFrom="paragraph">
                  <wp:posOffset>-213995</wp:posOffset>
                </wp:positionV>
                <wp:extent cx="4274820" cy="4143375"/>
                <wp:effectExtent l="9525" t="9525" r="11430" b="9525"/>
                <wp:wrapNone/>
                <wp:docPr id="7"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820" cy="4143375"/>
                        </a:xfrm>
                        <a:prstGeom prst="ellipse">
                          <a:avLst/>
                        </a:prstGeom>
                        <a:solidFill>
                          <a:schemeClr val="lt1">
                            <a:lumMod val="100000"/>
                            <a:lumOff val="0"/>
                          </a:schemeClr>
                        </a:solidFill>
                        <a:ln w="3175" cap="rnd">
                          <a:solidFill>
                            <a:srgbClr val="FFB7B7"/>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00E601" w14:textId="77777777" w:rsidR="005D34A9" w:rsidRPr="00532960" w:rsidRDefault="008A396E" w:rsidP="005D34A9">
                            <w:pPr>
                              <w:spacing w:after="0" w:line="240" w:lineRule="auto"/>
                              <w:jc w:val="both"/>
                              <w:rPr>
                                <w:rFonts w:ascii="Amelia Oblicua" w:hAnsi="Amelia Oblicua"/>
                                <w:sz w:val="10"/>
                                <w:szCs w:val="10"/>
                              </w:rPr>
                            </w:pPr>
                            <w:r w:rsidRPr="00532960">
                              <w:rPr>
                                <w:rFonts w:ascii="Amelia Oblicua" w:hAnsi="Amelia Oblicua"/>
                                <w:sz w:val="10"/>
                                <w:szCs w:val="10"/>
                              </w:rPr>
                              <w:t>EL QUE SUSCRIBE, LIC. LUIS ENRIQUE SANTOS BALDERRAMA, SUBDIRECTOR DE RECURSOS HUMANOS DE OFICIALÍA MAYOR DEL MUNICIPIO DE CHIHUAHUA CON FUNDAMENTO EN EL ACUERDO DELEGATORIO EMITIDO POR LA MTRA. MARCELA DEL CARMEN PIEDRA ROMERO, OFICIAL MAYOR DEL MUNICIPIO DE CHIHUAHUA PUBLICADO EN LA GACETA MUNICIPAL 234-1 DE FECHA 27 DE JUNIO DEL 2022, EN RELACIÓN CON LOS ARTÍCULOS 60 Y 60 BIS DEL CODIGO MUNICIPAL PARA EL ESTADO DE CHIHUAHUA, Y 21 DEL REGLAMENTO INTERIOR DEL MUNICIPIO DE CHIHUAHUA</w:t>
                            </w:r>
                            <w:r w:rsidR="00D20FC8">
                              <w:rPr>
                                <w:rFonts w:ascii="Amelia Oblicua" w:hAnsi="Amelia Oblicua"/>
                                <w:sz w:val="10"/>
                                <w:szCs w:val="10"/>
                              </w:rPr>
                              <w:t>.</w:t>
                            </w:r>
                          </w:p>
                          <w:p w14:paraId="568494CC" w14:textId="77777777" w:rsidR="005D34A9" w:rsidRPr="00D20FC8" w:rsidRDefault="005D34A9" w:rsidP="005D34A9">
                            <w:pPr>
                              <w:spacing w:after="0" w:line="240" w:lineRule="auto"/>
                              <w:jc w:val="center"/>
                              <w:rPr>
                                <w:rFonts w:ascii="Amelia Oblicua" w:hAnsi="Amelia Oblicua"/>
                                <w:b/>
                                <w:color w:val="0000FF"/>
                                <w:sz w:val="10"/>
                                <w:szCs w:val="10"/>
                              </w:rPr>
                            </w:pPr>
                          </w:p>
                          <w:p w14:paraId="374D2742" w14:textId="77777777" w:rsidR="005D34A9" w:rsidRPr="00D20FC8" w:rsidRDefault="005D34A9" w:rsidP="005D34A9">
                            <w:pPr>
                              <w:spacing w:after="0" w:line="240" w:lineRule="auto"/>
                              <w:jc w:val="center"/>
                              <w:rPr>
                                <w:rFonts w:ascii="Amelia Oblicua" w:hAnsi="Amelia Oblicua"/>
                                <w:b/>
                                <w:color w:val="0000FF"/>
                                <w:sz w:val="10"/>
                                <w:szCs w:val="10"/>
                              </w:rPr>
                            </w:pPr>
                          </w:p>
                          <w:p w14:paraId="25E7DDF4" w14:textId="77777777" w:rsidR="005D34A9" w:rsidRPr="00D20FC8" w:rsidRDefault="005D34A9" w:rsidP="005D34A9">
                            <w:pPr>
                              <w:spacing w:after="0" w:line="240" w:lineRule="auto"/>
                              <w:jc w:val="center"/>
                              <w:rPr>
                                <w:rFonts w:ascii="Amelia Oblicua" w:hAnsi="Amelia Oblicua"/>
                                <w:b/>
                                <w:color w:val="0000FF"/>
                                <w:sz w:val="10"/>
                                <w:szCs w:val="10"/>
                              </w:rPr>
                            </w:pPr>
                          </w:p>
                          <w:p w14:paraId="4B3A9E59" w14:textId="77777777" w:rsidR="005D34A9" w:rsidRPr="00D20FC8" w:rsidRDefault="005D34A9" w:rsidP="005D34A9">
                            <w:pPr>
                              <w:spacing w:after="0" w:line="240" w:lineRule="auto"/>
                              <w:jc w:val="center"/>
                              <w:rPr>
                                <w:rFonts w:ascii="Amelia Oblicua" w:hAnsi="Amelia Oblicua"/>
                                <w:b/>
                                <w:color w:val="0000FF"/>
                                <w:sz w:val="10"/>
                                <w:szCs w:val="10"/>
                              </w:rPr>
                            </w:pPr>
                          </w:p>
                          <w:p w14:paraId="22D9ABD4" w14:textId="77777777" w:rsidR="005D34A9" w:rsidRPr="00D20FC8" w:rsidRDefault="005D34A9" w:rsidP="005D34A9">
                            <w:pPr>
                              <w:spacing w:after="0" w:line="240" w:lineRule="auto"/>
                              <w:jc w:val="center"/>
                              <w:rPr>
                                <w:rFonts w:ascii="Amelia Oblicua" w:hAnsi="Amelia Oblicua"/>
                                <w:b/>
                                <w:color w:val="0000FF"/>
                                <w:sz w:val="10"/>
                                <w:szCs w:val="10"/>
                              </w:rPr>
                            </w:pPr>
                          </w:p>
                          <w:p w14:paraId="13A1A249" w14:textId="77777777" w:rsidR="005D34A9" w:rsidRPr="00D20FC8" w:rsidRDefault="005D34A9" w:rsidP="005D34A9">
                            <w:pPr>
                              <w:spacing w:after="0" w:line="240" w:lineRule="auto"/>
                              <w:jc w:val="center"/>
                              <w:rPr>
                                <w:rFonts w:ascii="Amelia Oblicua" w:hAnsi="Amelia Oblicua"/>
                                <w:b/>
                                <w:color w:val="0000FF"/>
                                <w:sz w:val="10"/>
                                <w:szCs w:val="10"/>
                              </w:rPr>
                            </w:pPr>
                          </w:p>
                          <w:p w14:paraId="3ADB7BD3" w14:textId="77777777" w:rsidR="005D34A9" w:rsidRPr="00D20FC8" w:rsidRDefault="005D34A9" w:rsidP="005D34A9">
                            <w:pPr>
                              <w:spacing w:after="0" w:line="240" w:lineRule="auto"/>
                              <w:jc w:val="center"/>
                              <w:rPr>
                                <w:rFonts w:ascii="Amelia Oblicua" w:hAnsi="Amelia Oblicua"/>
                                <w:b/>
                                <w:color w:val="0000FF"/>
                                <w:sz w:val="10"/>
                                <w:szCs w:val="10"/>
                              </w:rPr>
                            </w:pPr>
                          </w:p>
                          <w:p w14:paraId="112A1510" w14:textId="77777777" w:rsidR="008A396E" w:rsidRPr="00D20FC8" w:rsidRDefault="008A396E" w:rsidP="005D34A9">
                            <w:pPr>
                              <w:spacing w:after="0" w:line="240" w:lineRule="auto"/>
                              <w:jc w:val="center"/>
                              <w:rPr>
                                <w:rFonts w:ascii="Amelia Oblicua" w:hAnsi="Amelia Oblicua"/>
                                <w:b/>
                                <w:color w:val="0000FF"/>
                                <w:sz w:val="10"/>
                                <w:szCs w:val="10"/>
                              </w:rPr>
                            </w:pPr>
                          </w:p>
                          <w:p w14:paraId="1676BE43" w14:textId="77777777" w:rsidR="008A396E" w:rsidRPr="00D20FC8" w:rsidRDefault="008A396E" w:rsidP="005D34A9">
                            <w:pPr>
                              <w:spacing w:after="0" w:line="240" w:lineRule="auto"/>
                              <w:jc w:val="center"/>
                              <w:rPr>
                                <w:rFonts w:ascii="Amelia Oblicua" w:hAnsi="Amelia Oblicua"/>
                                <w:b/>
                                <w:color w:val="0000FF"/>
                                <w:sz w:val="10"/>
                                <w:szCs w:val="10"/>
                              </w:rPr>
                            </w:pPr>
                          </w:p>
                          <w:p w14:paraId="646DD3B3" w14:textId="77777777" w:rsidR="008A396E" w:rsidRPr="00D20FC8" w:rsidRDefault="008A396E" w:rsidP="005D34A9">
                            <w:pPr>
                              <w:spacing w:after="0" w:line="240" w:lineRule="auto"/>
                              <w:jc w:val="center"/>
                              <w:rPr>
                                <w:rFonts w:ascii="Amelia Oblicua" w:hAnsi="Amelia Oblicua"/>
                                <w:b/>
                                <w:color w:val="0000FF"/>
                                <w:sz w:val="10"/>
                                <w:szCs w:val="10"/>
                              </w:rPr>
                            </w:pPr>
                          </w:p>
                          <w:p w14:paraId="645F5F2E" w14:textId="77777777" w:rsidR="008A396E" w:rsidRPr="00D20FC8" w:rsidRDefault="008A396E" w:rsidP="005D34A9">
                            <w:pPr>
                              <w:spacing w:after="0" w:line="240" w:lineRule="auto"/>
                              <w:jc w:val="center"/>
                              <w:rPr>
                                <w:rFonts w:ascii="Amelia Oblicua" w:hAnsi="Amelia Oblicua"/>
                                <w:b/>
                                <w:color w:val="0000FF"/>
                                <w:sz w:val="10"/>
                                <w:szCs w:val="10"/>
                              </w:rPr>
                            </w:pPr>
                          </w:p>
                          <w:p w14:paraId="39D349CB" w14:textId="77777777" w:rsidR="005D34A9" w:rsidRPr="00D20FC8" w:rsidRDefault="005D34A9" w:rsidP="00532960">
                            <w:pPr>
                              <w:spacing w:after="0" w:line="240" w:lineRule="auto"/>
                              <w:rPr>
                                <w:rFonts w:ascii="Amelia Oblicua" w:hAnsi="Amelia Oblicua"/>
                                <w:b/>
                                <w:color w:val="0000FF"/>
                                <w:sz w:val="10"/>
                                <w:szCs w:val="10"/>
                              </w:rPr>
                            </w:pPr>
                          </w:p>
                          <w:p w14:paraId="79C2C1AA" w14:textId="77777777" w:rsidR="00532960" w:rsidRPr="00D20FC8" w:rsidRDefault="00532960" w:rsidP="00532960">
                            <w:pPr>
                              <w:spacing w:after="0" w:line="240" w:lineRule="auto"/>
                              <w:rPr>
                                <w:rFonts w:ascii="Amelia Oblicua" w:hAnsi="Amelia Oblicua"/>
                                <w:b/>
                                <w:color w:val="0000FF"/>
                                <w:sz w:val="10"/>
                                <w:szCs w:val="10"/>
                              </w:rPr>
                            </w:pPr>
                          </w:p>
                          <w:p w14:paraId="3F8C9D8E" w14:textId="77777777" w:rsidR="00532960" w:rsidRPr="00D20FC8" w:rsidRDefault="00532960" w:rsidP="00532960">
                            <w:pPr>
                              <w:spacing w:after="0" w:line="240" w:lineRule="auto"/>
                              <w:rPr>
                                <w:rFonts w:ascii="Amelia Oblicua" w:hAnsi="Amelia Oblicua"/>
                                <w:b/>
                                <w:color w:val="0000FF"/>
                                <w:sz w:val="10"/>
                                <w:szCs w:val="10"/>
                              </w:rPr>
                            </w:pPr>
                          </w:p>
                          <w:p w14:paraId="108521BD" w14:textId="77777777" w:rsidR="00532960" w:rsidRPr="00D20FC8" w:rsidRDefault="00532960" w:rsidP="00532960">
                            <w:pPr>
                              <w:spacing w:after="0" w:line="240" w:lineRule="auto"/>
                              <w:rPr>
                                <w:rFonts w:ascii="Amelia Oblicua" w:hAnsi="Amelia Oblicua"/>
                                <w:b/>
                                <w:color w:val="0000FF"/>
                                <w:sz w:val="10"/>
                                <w:szCs w:val="10"/>
                              </w:rPr>
                            </w:pPr>
                          </w:p>
                          <w:p w14:paraId="5E6BF845" w14:textId="77777777" w:rsidR="00532960" w:rsidRDefault="00532960" w:rsidP="00532960">
                            <w:pPr>
                              <w:spacing w:after="0" w:line="240" w:lineRule="auto"/>
                              <w:rPr>
                                <w:rFonts w:ascii="Amelia Oblicua" w:hAnsi="Amelia Oblicua"/>
                                <w:b/>
                                <w:color w:val="0000FF"/>
                                <w:sz w:val="10"/>
                                <w:szCs w:val="10"/>
                              </w:rPr>
                            </w:pPr>
                          </w:p>
                          <w:p w14:paraId="6F205A23" w14:textId="77777777" w:rsidR="008867D2" w:rsidRDefault="008867D2" w:rsidP="00532960">
                            <w:pPr>
                              <w:spacing w:after="0" w:line="240" w:lineRule="auto"/>
                              <w:rPr>
                                <w:rFonts w:ascii="Amelia Oblicua" w:hAnsi="Amelia Oblicua"/>
                                <w:b/>
                                <w:color w:val="0000FF"/>
                                <w:sz w:val="10"/>
                                <w:szCs w:val="10"/>
                              </w:rPr>
                            </w:pPr>
                          </w:p>
                          <w:p w14:paraId="472EE035" w14:textId="77777777" w:rsidR="008867D2" w:rsidRDefault="008867D2" w:rsidP="00532960">
                            <w:pPr>
                              <w:spacing w:after="0" w:line="240" w:lineRule="auto"/>
                              <w:rPr>
                                <w:rFonts w:ascii="Amelia Oblicua" w:hAnsi="Amelia Oblicua"/>
                                <w:b/>
                                <w:color w:val="0000FF"/>
                                <w:sz w:val="10"/>
                                <w:szCs w:val="10"/>
                              </w:rPr>
                            </w:pPr>
                          </w:p>
                          <w:p w14:paraId="6C5C35E1" w14:textId="77777777" w:rsidR="008867D2" w:rsidRDefault="008867D2" w:rsidP="00532960">
                            <w:pPr>
                              <w:spacing w:after="0" w:line="240" w:lineRule="auto"/>
                              <w:rPr>
                                <w:rFonts w:ascii="Amelia Oblicua" w:hAnsi="Amelia Oblicua"/>
                                <w:b/>
                                <w:color w:val="0000FF"/>
                                <w:sz w:val="10"/>
                                <w:szCs w:val="10"/>
                              </w:rPr>
                            </w:pPr>
                          </w:p>
                          <w:p w14:paraId="288BF6C5" w14:textId="77777777" w:rsidR="008867D2" w:rsidRPr="00D20FC8" w:rsidRDefault="008867D2" w:rsidP="00532960">
                            <w:pPr>
                              <w:spacing w:after="0" w:line="240" w:lineRule="auto"/>
                              <w:rPr>
                                <w:rFonts w:ascii="Amelia Oblicua" w:hAnsi="Amelia Oblicua"/>
                                <w:b/>
                                <w:color w:val="0000FF"/>
                                <w:sz w:val="10"/>
                                <w:szCs w:val="10"/>
                              </w:rPr>
                            </w:pPr>
                          </w:p>
                          <w:p w14:paraId="1C86AB20" w14:textId="77777777" w:rsidR="000331B2" w:rsidRPr="00D20FC8" w:rsidRDefault="000331B2" w:rsidP="00532960">
                            <w:pPr>
                              <w:spacing w:after="0" w:line="240" w:lineRule="auto"/>
                              <w:rPr>
                                <w:rFonts w:ascii="Amelia Oblicua" w:hAnsi="Amelia Oblicua"/>
                                <w:b/>
                                <w:color w:val="0000FF"/>
                                <w:sz w:val="10"/>
                                <w:szCs w:val="10"/>
                              </w:rPr>
                            </w:pPr>
                          </w:p>
                          <w:p w14:paraId="755FB001" w14:textId="77777777" w:rsidR="00563428" w:rsidRPr="00D20FC8" w:rsidRDefault="00563428" w:rsidP="005D34A9">
                            <w:pPr>
                              <w:spacing w:after="0" w:line="240" w:lineRule="auto"/>
                              <w:jc w:val="both"/>
                              <w:rPr>
                                <w:rFonts w:ascii="Amelia Oblicua" w:hAnsi="Amelia Oblicua"/>
                                <w:sz w:val="10"/>
                                <w:szCs w:val="10"/>
                              </w:rPr>
                            </w:pPr>
                          </w:p>
                          <w:p w14:paraId="72F01E35" w14:textId="77777777" w:rsidR="00563428" w:rsidRPr="00532960" w:rsidRDefault="008A396E" w:rsidP="008A396E">
                            <w:pPr>
                              <w:spacing w:after="0" w:line="240" w:lineRule="auto"/>
                              <w:jc w:val="center"/>
                              <w:rPr>
                                <w:rFonts w:ascii="Amelia Oblicua" w:hAnsi="Amelia Oblicua"/>
                                <w:b/>
                                <w:color w:val="0000FF"/>
                                <w:sz w:val="10"/>
                                <w:szCs w:val="10"/>
                              </w:rPr>
                            </w:pPr>
                            <w:r w:rsidRPr="00532960">
                              <w:rPr>
                                <w:rFonts w:ascii="Amelia Oblicua" w:hAnsi="Amelia Oblicua"/>
                                <w:b/>
                                <w:color w:val="0000FF"/>
                                <w:sz w:val="10"/>
                                <w:szCs w:val="10"/>
                              </w:rPr>
                              <w:t>-------------------------------- C E R T I F I C A -------------------------------------</w:t>
                            </w:r>
                          </w:p>
                          <w:p w14:paraId="0570E3FE" w14:textId="0B5E68C2" w:rsidR="0068430B" w:rsidRPr="00400F0E" w:rsidRDefault="0068430B" w:rsidP="0068430B">
                            <w:pPr>
                              <w:spacing w:after="0" w:line="240" w:lineRule="auto"/>
                              <w:jc w:val="both"/>
                              <w:rPr>
                                <w:b/>
                                <w:sz w:val="12"/>
                                <w:szCs w:val="12"/>
                              </w:rPr>
                            </w:pPr>
                            <w:r w:rsidRPr="00400F0E">
                              <w:rPr>
                                <w:rFonts w:ascii="Amelia Oblicua" w:hAnsi="Amelia Oblicua"/>
                                <w:sz w:val="12"/>
                                <w:szCs w:val="12"/>
                              </w:rPr>
                              <w:t>QUE EL PRESENTE CD CONTIENE INFORMACION CON MOTIVO DE LA AUDITORIA OIC-</w:t>
                            </w:r>
                            <w:r w:rsidR="00DA33DB">
                              <w:rPr>
                                <w:rFonts w:ascii="Amelia Oblicua" w:hAnsi="Amelia Oblicua"/>
                                <w:sz w:val="12"/>
                                <w:szCs w:val="12"/>
                              </w:rPr>
                              <w:t>OIC-ACE-652/2022</w:t>
                            </w:r>
                            <w:r w:rsidRPr="00400F0E">
                              <w:rPr>
                                <w:rFonts w:ascii="Amelia Oblicua" w:hAnsi="Amelia Oblicua"/>
                                <w:sz w:val="12"/>
                                <w:szCs w:val="12"/>
                              </w:rPr>
                              <w:t xml:space="preserve">, 05 CARPETAS CON LA INFORMACION </w:t>
                            </w:r>
                            <w:proofErr w:type="gramStart"/>
                            <w:r w:rsidRPr="00400F0E">
                              <w:rPr>
                                <w:rFonts w:ascii="Amelia Oblicua" w:hAnsi="Amelia Oblicua"/>
                                <w:sz w:val="12"/>
                                <w:szCs w:val="12"/>
                              </w:rPr>
                              <w:t>SOLICITADA  EL</w:t>
                            </w:r>
                            <w:proofErr w:type="gramEnd"/>
                            <w:r w:rsidRPr="00400F0E">
                              <w:rPr>
                                <w:rFonts w:ascii="Amelia Oblicua" w:hAnsi="Amelia Oblicua"/>
                                <w:sz w:val="12"/>
                                <w:szCs w:val="12"/>
                              </w:rPr>
                              <w:t xml:space="preserve"> CUAL OBRA EN LOS ARCHIVOS DE LA SUBDIRECCION DE RECURSOS HUMANOS DE ESTA OFICIALÍA MAYOR.</w:t>
                            </w:r>
                            <w:r w:rsidRPr="00400F0E">
                              <w:rPr>
                                <w:b/>
                                <w:sz w:val="12"/>
                                <w:szCs w:val="12"/>
                              </w:rPr>
                              <w:t xml:space="preserve">                                                              </w:t>
                            </w:r>
                          </w:p>
                          <w:p w14:paraId="56E749F5" w14:textId="77777777" w:rsidR="0068430B" w:rsidRPr="00400F0E" w:rsidRDefault="0068430B" w:rsidP="0068430B">
                            <w:pPr>
                              <w:spacing w:after="0" w:line="40" w:lineRule="atLeast"/>
                              <w:jc w:val="center"/>
                              <w:rPr>
                                <w:sz w:val="10"/>
                                <w:szCs w:val="10"/>
                              </w:rPr>
                            </w:pPr>
                            <w:r w:rsidRPr="00400F0E">
                              <w:rPr>
                                <w:sz w:val="10"/>
                                <w:szCs w:val="10"/>
                              </w:rPr>
                              <w:t>REALIZA Y FIRMA EN LA CIUDAD DE CHIHUAHUA, CHIH, A LOS 02 DIAS DEL MES DE DICIEMBRE 2022</w:t>
                            </w:r>
                          </w:p>
                          <w:p w14:paraId="020D2F2C" w14:textId="77777777" w:rsidR="0068430B" w:rsidRPr="00400F0E" w:rsidRDefault="0068430B" w:rsidP="0068430B">
                            <w:pPr>
                              <w:spacing w:after="0" w:line="40" w:lineRule="atLeast"/>
                              <w:jc w:val="center"/>
                              <w:rPr>
                                <w:b/>
                                <w:sz w:val="10"/>
                                <w:szCs w:val="10"/>
                              </w:rPr>
                            </w:pPr>
                            <w:r w:rsidRPr="00400F0E">
                              <w:rPr>
                                <w:b/>
                                <w:sz w:val="10"/>
                                <w:szCs w:val="10"/>
                              </w:rPr>
                              <w:t>LIC. LUIS ENRIQUE SANTOS BALDERRAMA</w:t>
                            </w:r>
                          </w:p>
                          <w:p w14:paraId="4ED7656E" w14:textId="77777777" w:rsidR="0068430B" w:rsidRPr="00400F0E" w:rsidRDefault="0068430B" w:rsidP="0068430B">
                            <w:pPr>
                              <w:spacing w:after="0" w:line="40" w:lineRule="atLeast"/>
                              <w:jc w:val="center"/>
                              <w:rPr>
                                <w:b/>
                                <w:sz w:val="10"/>
                                <w:szCs w:val="10"/>
                              </w:rPr>
                            </w:pPr>
                            <w:r w:rsidRPr="00400F0E">
                              <w:rPr>
                                <w:b/>
                                <w:sz w:val="10"/>
                                <w:szCs w:val="10"/>
                              </w:rPr>
                              <w:t>SUBDIRECTOR DE RECURSOS HUMANOS</w:t>
                            </w:r>
                          </w:p>
                          <w:p w14:paraId="6C976998" w14:textId="77777777" w:rsidR="0081729B" w:rsidRDefault="0081729B" w:rsidP="0081729B">
                            <w:pPr>
                              <w:spacing w:after="0" w:line="40" w:lineRule="atLeast"/>
                              <w:rPr>
                                <w:b/>
                                <w:sz w:val="20"/>
                                <w:szCs w:val="26"/>
                                <w:u w:val="single"/>
                              </w:rPr>
                            </w:pPr>
                          </w:p>
                          <w:p w14:paraId="07BAEEBF" w14:textId="77777777" w:rsidR="000C6B5A" w:rsidRDefault="000C6B5A" w:rsidP="007B0E36">
                            <w:pPr>
                              <w:spacing w:after="0" w:line="40" w:lineRule="atLeast"/>
                              <w:rPr>
                                <w:b/>
                                <w:sz w:val="20"/>
                                <w:szCs w:val="26"/>
                                <w:u w:val="single"/>
                              </w:rPr>
                            </w:pPr>
                          </w:p>
                          <w:p w14:paraId="2965D90C" w14:textId="77777777" w:rsidR="000C6B5A" w:rsidRDefault="000C6B5A" w:rsidP="007B0E36">
                            <w:pPr>
                              <w:spacing w:after="0" w:line="40" w:lineRule="atLeast"/>
                              <w:rPr>
                                <w:b/>
                                <w:sz w:val="20"/>
                                <w:szCs w:val="26"/>
                                <w:u w:val="single"/>
                              </w:rPr>
                            </w:pPr>
                          </w:p>
                          <w:p w14:paraId="43447C06" w14:textId="77777777" w:rsidR="000C6B5A" w:rsidRDefault="000C6B5A" w:rsidP="007B0E36">
                            <w:pPr>
                              <w:spacing w:after="0" w:line="40" w:lineRule="atLeast"/>
                              <w:rPr>
                                <w:b/>
                                <w:sz w:val="20"/>
                                <w:szCs w:val="26"/>
                                <w:u w:val="single"/>
                              </w:rPr>
                            </w:pPr>
                          </w:p>
                          <w:p w14:paraId="3556C3C7" w14:textId="77777777" w:rsidR="007F44DA" w:rsidRPr="005438AB" w:rsidRDefault="007F44DA" w:rsidP="003714BC">
                            <w:pPr>
                              <w:spacing w:after="0" w:line="40" w:lineRule="atLeast"/>
                              <w:jc w:val="center"/>
                              <w:rPr>
                                <w:b/>
                                <w:sz w:val="16"/>
                                <w:szCs w:val="26"/>
                              </w:rPr>
                            </w:pPr>
                          </w:p>
                          <w:p w14:paraId="5CA17BB6" w14:textId="77777777" w:rsidR="008F6745" w:rsidRPr="00B26ABE" w:rsidRDefault="008F6745" w:rsidP="003714BC">
                            <w:pPr>
                              <w:spacing w:after="0" w:line="40" w:lineRule="atLeast"/>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D448DA" id="_x0000_s1028" style="position:absolute;margin-left:46.95pt;margin-top:-16.85pt;width:336.6pt;height:3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" fillcolor="white [3201]" strokecolor="#ffb7b7" strokeweight=".25pt">
                <v:stroke dashstyle="dash" endcap="round"/>
                <v:shadow color="#868686"/>
                <v:textbox>
                  <w:txbxContent>
                    <w:p w14:paraId="6D00E601" w14:textId="77777777" w:rsidR="005D34A9" w:rsidRPr="00532960" w:rsidRDefault="008A396E" w:rsidP="005D34A9">
                      <w:pPr>
                        <w:spacing w:after="0" w:line="240" w:lineRule="auto"/>
                        <w:jc w:val="both"/>
                        <w:rPr>
                          <w:rFonts w:ascii="Amelia Oblicua" w:hAnsi="Amelia Oblicua"/>
                          <w:sz w:val="10"/>
                          <w:szCs w:val="10"/>
                        </w:rPr>
                      </w:pPr>
                      <w:r w:rsidRPr="00532960">
                        <w:rPr>
                          <w:rFonts w:ascii="Amelia Oblicua" w:hAnsi="Amelia Oblicua"/>
                          <w:sz w:val="10"/>
                          <w:szCs w:val="10"/>
                        </w:rPr>
                        <w:t>EL QUE SUSCRIBE, LIC. LUIS ENRIQUE SANTOS BALDERRAMA, SUBDIRECTOR DE RECURSOS HUMANOS DE OFICIALÍA MAYOR DEL MUNICIPIO DE CHIHUAHUA CON FUNDAMENTO EN EL ACUERDO DELEGATORIO EMITIDO POR LA MTRA. MARCELA DEL CARMEN PIEDRA ROMERO, OFICIAL MAYOR DEL MUNICIPIO DE CHIHUAHUA PUBLICADO EN LA GACETA MUNICIPAL 234-1 DE FECHA 27 DE JUNIO DEL 2022, EN RELACIÓN CON LOS ARTÍCULOS 60 Y 60 BIS DEL CODIGO MUNICIPAL PARA EL ESTADO DE CHIHUAHUA, Y 21 DEL REGLAMENTO INTERIOR DEL MUNICIPIO DE CHIHUAHUA</w:t>
                      </w:r>
                      <w:r w:rsidR="00D20FC8">
                        <w:rPr>
                          <w:rFonts w:ascii="Amelia Oblicua" w:hAnsi="Amelia Oblicua"/>
                          <w:sz w:val="10"/>
                          <w:szCs w:val="10"/>
                        </w:rPr>
                        <w:t>.</w:t>
                      </w:r>
                    </w:p>
                    <w:p w14:paraId="568494CC" w14:textId="77777777" w:rsidR="005D34A9" w:rsidRPr="00D20FC8" w:rsidRDefault="005D34A9" w:rsidP="005D34A9">
                      <w:pPr>
                        <w:spacing w:after="0" w:line="240" w:lineRule="auto"/>
                        <w:jc w:val="center"/>
                        <w:rPr>
                          <w:rFonts w:ascii="Amelia Oblicua" w:hAnsi="Amelia Oblicua"/>
                          <w:b/>
                          <w:color w:val="0000FF"/>
                          <w:sz w:val="10"/>
                          <w:szCs w:val="10"/>
                        </w:rPr>
                      </w:pPr>
                    </w:p>
                    <w:p w14:paraId="374D2742" w14:textId="77777777" w:rsidR="005D34A9" w:rsidRPr="00D20FC8" w:rsidRDefault="005D34A9" w:rsidP="005D34A9">
                      <w:pPr>
                        <w:spacing w:after="0" w:line="240" w:lineRule="auto"/>
                        <w:jc w:val="center"/>
                        <w:rPr>
                          <w:rFonts w:ascii="Amelia Oblicua" w:hAnsi="Amelia Oblicua"/>
                          <w:b/>
                          <w:color w:val="0000FF"/>
                          <w:sz w:val="10"/>
                          <w:szCs w:val="10"/>
                        </w:rPr>
                      </w:pPr>
                    </w:p>
                    <w:p w14:paraId="25E7DDF4" w14:textId="77777777" w:rsidR="005D34A9" w:rsidRPr="00D20FC8" w:rsidRDefault="005D34A9" w:rsidP="005D34A9">
                      <w:pPr>
                        <w:spacing w:after="0" w:line="240" w:lineRule="auto"/>
                        <w:jc w:val="center"/>
                        <w:rPr>
                          <w:rFonts w:ascii="Amelia Oblicua" w:hAnsi="Amelia Oblicua"/>
                          <w:b/>
                          <w:color w:val="0000FF"/>
                          <w:sz w:val="10"/>
                          <w:szCs w:val="10"/>
                        </w:rPr>
                      </w:pPr>
                    </w:p>
                    <w:p w14:paraId="4B3A9E59" w14:textId="77777777" w:rsidR="005D34A9" w:rsidRPr="00D20FC8" w:rsidRDefault="005D34A9" w:rsidP="005D34A9">
                      <w:pPr>
                        <w:spacing w:after="0" w:line="240" w:lineRule="auto"/>
                        <w:jc w:val="center"/>
                        <w:rPr>
                          <w:rFonts w:ascii="Amelia Oblicua" w:hAnsi="Amelia Oblicua"/>
                          <w:b/>
                          <w:color w:val="0000FF"/>
                          <w:sz w:val="10"/>
                          <w:szCs w:val="10"/>
                        </w:rPr>
                      </w:pPr>
                    </w:p>
                    <w:p w14:paraId="22D9ABD4" w14:textId="77777777" w:rsidR="005D34A9" w:rsidRPr="00D20FC8" w:rsidRDefault="005D34A9" w:rsidP="005D34A9">
                      <w:pPr>
                        <w:spacing w:after="0" w:line="240" w:lineRule="auto"/>
                        <w:jc w:val="center"/>
                        <w:rPr>
                          <w:rFonts w:ascii="Amelia Oblicua" w:hAnsi="Amelia Oblicua"/>
                          <w:b/>
                          <w:color w:val="0000FF"/>
                          <w:sz w:val="10"/>
                          <w:szCs w:val="10"/>
                        </w:rPr>
                      </w:pPr>
                    </w:p>
                    <w:p w14:paraId="13A1A249" w14:textId="77777777" w:rsidR="005D34A9" w:rsidRPr="00D20FC8" w:rsidRDefault="005D34A9" w:rsidP="005D34A9">
                      <w:pPr>
                        <w:spacing w:after="0" w:line="240" w:lineRule="auto"/>
                        <w:jc w:val="center"/>
                        <w:rPr>
                          <w:rFonts w:ascii="Amelia Oblicua" w:hAnsi="Amelia Oblicua"/>
                          <w:b/>
                          <w:color w:val="0000FF"/>
                          <w:sz w:val="10"/>
                          <w:szCs w:val="10"/>
                        </w:rPr>
                      </w:pPr>
                    </w:p>
                    <w:p w14:paraId="3ADB7BD3" w14:textId="77777777" w:rsidR="005D34A9" w:rsidRPr="00D20FC8" w:rsidRDefault="005D34A9" w:rsidP="005D34A9">
                      <w:pPr>
                        <w:spacing w:after="0" w:line="240" w:lineRule="auto"/>
                        <w:jc w:val="center"/>
                        <w:rPr>
                          <w:rFonts w:ascii="Amelia Oblicua" w:hAnsi="Amelia Oblicua"/>
                          <w:b/>
                          <w:color w:val="0000FF"/>
                          <w:sz w:val="10"/>
                          <w:szCs w:val="10"/>
                        </w:rPr>
                      </w:pPr>
                    </w:p>
                    <w:p w14:paraId="112A1510" w14:textId="77777777" w:rsidR="008A396E" w:rsidRPr="00D20FC8" w:rsidRDefault="008A396E" w:rsidP="005D34A9">
                      <w:pPr>
                        <w:spacing w:after="0" w:line="240" w:lineRule="auto"/>
                        <w:jc w:val="center"/>
                        <w:rPr>
                          <w:rFonts w:ascii="Amelia Oblicua" w:hAnsi="Amelia Oblicua"/>
                          <w:b/>
                          <w:color w:val="0000FF"/>
                          <w:sz w:val="10"/>
                          <w:szCs w:val="10"/>
                        </w:rPr>
                      </w:pPr>
                    </w:p>
                    <w:p w14:paraId="1676BE43" w14:textId="77777777" w:rsidR="008A396E" w:rsidRPr="00D20FC8" w:rsidRDefault="008A396E" w:rsidP="005D34A9">
                      <w:pPr>
                        <w:spacing w:after="0" w:line="240" w:lineRule="auto"/>
                        <w:jc w:val="center"/>
                        <w:rPr>
                          <w:rFonts w:ascii="Amelia Oblicua" w:hAnsi="Amelia Oblicua"/>
                          <w:b/>
                          <w:color w:val="0000FF"/>
                          <w:sz w:val="10"/>
                          <w:szCs w:val="10"/>
                        </w:rPr>
                      </w:pPr>
                    </w:p>
                    <w:p w14:paraId="646DD3B3" w14:textId="77777777" w:rsidR="008A396E" w:rsidRPr="00D20FC8" w:rsidRDefault="008A396E" w:rsidP="005D34A9">
                      <w:pPr>
                        <w:spacing w:after="0" w:line="240" w:lineRule="auto"/>
                        <w:jc w:val="center"/>
                        <w:rPr>
                          <w:rFonts w:ascii="Amelia Oblicua" w:hAnsi="Amelia Oblicua"/>
                          <w:b/>
                          <w:color w:val="0000FF"/>
                          <w:sz w:val="10"/>
                          <w:szCs w:val="10"/>
                        </w:rPr>
                      </w:pPr>
                    </w:p>
                    <w:p w14:paraId="645F5F2E" w14:textId="77777777" w:rsidR="008A396E" w:rsidRPr="00D20FC8" w:rsidRDefault="008A396E" w:rsidP="005D34A9">
                      <w:pPr>
                        <w:spacing w:after="0" w:line="240" w:lineRule="auto"/>
                        <w:jc w:val="center"/>
                        <w:rPr>
                          <w:rFonts w:ascii="Amelia Oblicua" w:hAnsi="Amelia Oblicua"/>
                          <w:b/>
                          <w:color w:val="0000FF"/>
                          <w:sz w:val="10"/>
                          <w:szCs w:val="10"/>
                        </w:rPr>
                      </w:pPr>
                    </w:p>
                    <w:p w14:paraId="39D349CB" w14:textId="77777777" w:rsidR="005D34A9" w:rsidRPr="00D20FC8" w:rsidRDefault="005D34A9" w:rsidP="00532960">
                      <w:pPr>
                        <w:spacing w:after="0" w:line="240" w:lineRule="auto"/>
                        <w:rPr>
                          <w:rFonts w:ascii="Amelia Oblicua" w:hAnsi="Amelia Oblicua"/>
                          <w:b/>
                          <w:color w:val="0000FF"/>
                          <w:sz w:val="10"/>
                          <w:szCs w:val="10"/>
                        </w:rPr>
                      </w:pPr>
                    </w:p>
                    <w:p w14:paraId="79C2C1AA" w14:textId="77777777" w:rsidR="00532960" w:rsidRPr="00D20FC8" w:rsidRDefault="00532960" w:rsidP="00532960">
                      <w:pPr>
                        <w:spacing w:after="0" w:line="240" w:lineRule="auto"/>
                        <w:rPr>
                          <w:rFonts w:ascii="Amelia Oblicua" w:hAnsi="Amelia Oblicua"/>
                          <w:b/>
                          <w:color w:val="0000FF"/>
                          <w:sz w:val="10"/>
                          <w:szCs w:val="10"/>
                        </w:rPr>
                      </w:pPr>
                    </w:p>
                    <w:p w14:paraId="3F8C9D8E" w14:textId="77777777" w:rsidR="00532960" w:rsidRPr="00D20FC8" w:rsidRDefault="00532960" w:rsidP="00532960">
                      <w:pPr>
                        <w:spacing w:after="0" w:line="240" w:lineRule="auto"/>
                        <w:rPr>
                          <w:rFonts w:ascii="Amelia Oblicua" w:hAnsi="Amelia Oblicua"/>
                          <w:b/>
                          <w:color w:val="0000FF"/>
                          <w:sz w:val="10"/>
                          <w:szCs w:val="10"/>
                        </w:rPr>
                      </w:pPr>
                    </w:p>
                    <w:p w14:paraId="108521BD" w14:textId="77777777" w:rsidR="00532960" w:rsidRPr="00D20FC8" w:rsidRDefault="00532960" w:rsidP="00532960">
                      <w:pPr>
                        <w:spacing w:after="0" w:line="240" w:lineRule="auto"/>
                        <w:rPr>
                          <w:rFonts w:ascii="Amelia Oblicua" w:hAnsi="Amelia Oblicua"/>
                          <w:b/>
                          <w:color w:val="0000FF"/>
                          <w:sz w:val="10"/>
                          <w:szCs w:val="10"/>
                        </w:rPr>
                      </w:pPr>
                    </w:p>
                    <w:p w14:paraId="5E6BF845" w14:textId="77777777" w:rsidR="00532960" w:rsidRDefault="00532960" w:rsidP="00532960">
                      <w:pPr>
                        <w:spacing w:after="0" w:line="240" w:lineRule="auto"/>
                        <w:rPr>
                          <w:rFonts w:ascii="Amelia Oblicua" w:hAnsi="Amelia Oblicua"/>
                          <w:b/>
                          <w:color w:val="0000FF"/>
                          <w:sz w:val="10"/>
                          <w:szCs w:val="10"/>
                        </w:rPr>
                      </w:pPr>
                    </w:p>
                    <w:p w14:paraId="6F205A23" w14:textId="77777777" w:rsidR="008867D2" w:rsidRDefault="008867D2" w:rsidP="00532960">
                      <w:pPr>
                        <w:spacing w:after="0" w:line="240" w:lineRule="auto"/>
                        <w:rPr>
                          <w:rFonts w:ascii="Amelia Oblicua" w:hAnsi="Amelia Oblicua"/>
                          <w:b/>
                          <w:color w:val="0000FF"/>
                          <w:sz w:val="10"/>
                          <w:szCs w:val="10"/>
                        </w:rPr>
                      </w:pPr>
                    </w:p>
                    <w:p w14:paraId="472EE035" w14:textId="77777777" w:rsidR="008867D2" w:rsidRDefault="008867D2" w:rsidP="00532960">
                      <w:pPr>
                        <w:spacing w:after="0" w:line="240" w:lineRule="auto"/>
                        <w:rPr>
                          <w:rFonts w:ascii="Amelia Oblicua" w:hAnsi="Amelia Oblicua"/>
                          <w:b/>
                          <w:color w:val="0000FF"/>
                          <w:sz w:val="10"/>
                          <w:szCs w:val="10"/>
                        </w:rPr>
                      </w:pPr>
                    </w:p>
                    <w:p w14:paraId="6C5C35E1" w14:textId="77777777" w:rsidR="008867D2" w:rsidRDefault="008867D2" w:rsidP="00532960">
                      <w:pPr>
                        <w:spacing w:after="0" w:line="240" w:lineRule="auto"/>
                        <w:rPr>
                          <w:rFonts w:ascii="Amelia Oblicua" w:hAnsi="Amelia Oblicua"/>
                          <w:b/>
                          <w:color w:val="0000FF"/>
                          <w:sz w:val="10"/>
                          <w:szCs w:val="10"/>
                        </w:rPr>
                      </w:pPr>
                    </w:p>
                    <w:p w14:paraId="288BF6C5" w14:textId="77777777" w:rsidR="008867D2" w:rsidRPr="00D20FC8" w:rsidRDefault="008867D2" w:rsidP="00532960">
                      <w:pPr>
                        <w:spacing w:after="0" w:line="240" w:lineRule="auto"/>
                        <w:rPr>
                          <w:rFonts w:ascii="Amelia Oblicua" w:hAnsi="Amelia Oblicua"/>
                          <w:b/>
                          <w:color w:val="0000FF"/>
                          <w:sz w:val="10"/>
                          <w:szCs w:val="10"/>
                        </w:rPr>
                      </w:pPr>
                    </w:p>
                    <w:p w14:paraId="1C86AB20" w14:textId="77777777" w:rsidR="000331B2" w:rsidRPr="00D20FC8" w:rsidRDefault="000331B2" w:rsidP="00532960">
                      <w:pPr>
                        <w:spacing w:after="0" w:line="240" w:lineRule="auto"/>
                        <w:rPr>
                          <w:rFonts w:ascii="Amelia Oblicua" w:hAnsi="Amelia Oblicua"/>
                          <w:b/>
                          <w:color w:val="0000FF"/>
                          <w:sz w:val="10"/>
                          <w:szCs w:val="10"/>
                        </w:rPr>
                      </w:pPr>
                    </w:p>
                    <w:p w14:paraId="755FB001" w14:textId="77777777" w:rsidR="00563428" w:rsidRPr="00D20FC8" w:rsidRDefault="00563428" w:rsidP="005D34A9">
                      <w:pPr>
                        <w:spacing w:after="0" w:line="240" w:lineRule="auto"/>
                        <w:jc w:val="both"/>
                        <w:rPr>
                          <w:rFonts w:ascii="Amelia Oblicua" w:hAnsi="Amelia Oblicua"/>
                          <w:sz w:val="10"/>
                          <w:szCs w:val="10"/>
                        </w:rPr>
                      </w:pPr>
                    </w:p>
                    <w:p w14:paraId="72F01E35" w14:textId="77777777" w:rsidR="00563428" w:rsidRPr="00532960" w:rsidRDefault="008A396E" w:rsidP="008A396E">
                      <w:pPr>
                        <w:spacing w:after="0" w:line="240" w:lineRule="auto"/>
                        <w:jc w:val="center"/>
                        <w:rPr>
                          <w:rFonts w:ascii="Amelia Oblicua" w:hAnsi="Amelia Oblicua"/>
                          <w:b/>
                          <w:color w:val="0000FF"/>
                          <w:sz w:val="10"/>
                          <w:szCs w:val="10"/>
                        </w:rPr>
                      </w:pPr>
                      <w:r w:rsidRPr="00532960">
                        <w:rPr>
                          <w:rFonts w:ascii="Amelia Oblicua" w:hAnsi="Amelia Oblicua"/>
                          <w:b/>
                          <w:color w:val="0000FF"/>
                          <w:sz w:val="10"/>
                          <w:szCs w:val="10"/>
                        </w:rPr>
                        <w:t>-------------------------------- C E R T I F I C A -------------------------------------</w:t>
                      </w:r>
                    </w:p>
                    <w:p w14:paraId="0570E3FE" w14:textId="0B5E68C2" w:rsidR="0068430B" w:rsidRPr="00400F0E" w:rsidRDefault="0068430B" w:rsidP="0068430B">
                      <w:pPr>
                        <w:spacing w:after="0" w:line="240" w:lineRule="auto"/>
                        <w:jc w:val="both"/>
                        <w:rPr>
                          <w:b/>
                          <w:sz w:val="12"/>
                          <w:szCs w:val="12"/>
                        </w:rPr>
                      </w:pPr>
                      <w:r w:rsidRPr="00400F0E">
                        <w:rPr>
                          <w:rFonts w:ascii="Amelia Oblicua" w:hAnsi="Amelia Oblicua"/>
                          <w:sz w:val="12"/>
                          <w:szCs w:val="12"/>
                        </w:rPr>
                        <w:t>QUE EL PRESENTE CD CONTIENE INFORMACION CON MOTIVO DE LA AUDITORIA OIC-</w:t>
                      </w:r>
                      <w:r w:rsidR="00DA33DB">
                        <w:rPr>
                          <w:rFonts w:ascii="Amelia Oblicua" w:hAnsi="Amelia Oblicua"/>
                          <w:sz w:val="12"/>
                          <w:szCs w:val="12"/>
                        </w:rPr>
                        <w:t>OIC-ACE-652/2022</w:t>
                      </w:r>
                      <w:r w:rsidRPr="00400F0E">
                        <w:rPr>
                          <w:rFonts w:ascii="Amelia Oblicua" w:hAnsi="Amelia Oblicua"/>
                          <w:sz w:val="12"/>
                          <w:szCs w:val="12"/>
                        </w:rPr>
                        <w:t xml:space="preserve">, 05 CARPETAS CON LA INFORMACION </w:t>
                      </w:r>
                      <w:proofErr w:type="gramStart"/>
                      <w:r w:rsidRPr="00400F0E">
                        <w:rPr>
                          <w:rFonts w:ascii="Amelia Oblicua" w:hAnsi="Amelia Oblicua"/>
                          <w:sz w:val="12"/>
                          <w:szCs w:val="12"/>
                        </w:rPr>
                        <w:t>SOLICITADA  EL</w:t>
                      </w:r>
                      <w:proofErr w:type="gramEnd"/>
                      <w:r w:rsidRPr="00400F0E">
                        <w:rPr>
                          <w:rFonts w:ascii="Amelia Oblicua" w:hAnsi="Amelia Oblicua"/>
                          <w:sz w:val="12"/>
                          <w:szCs w:val="12"/>
                        </w:rPr>
                        <w:t xml:space="preserve"> CUAL OBRA EN LOS ARCHIVOS DE LA SUBDIRECCION DE RECURSOS HUMANOS DE ESTA OFICIALÍA MAYOR.</w:t>
                      </w:r>
                      <w:r w:rsidRPr="00400F0E">
                        <w:rPr>
                          <w:b/>
                          <w:sz w:val="12"/>
                          <w:szCs w:val="12"/>
                        </w:rPr>
                        <w:t xml:space="preserve">                                                              </w:t>
                      </w:r>
                    </w:p>
                    <w:p w14:paraId="56E749F5" w14:textId="77777777" w:rsidR="0068430B" w:rsidRPr="00400F0E" w:rsidRDefault="0068430B" w:rsidP="0068430B">
                      <w:pPr>
                        <w:spacing w:after="0" w:line="40" w:lineRule="atLeast"/>
                        <w:jc w:val="center"/>
                        <w:rPr>
                          <w:sz w:val="10"/>
                          <w:szCs w:val="10"/>
                        </w:rPr>
                      </w:pPr>
                      <w:r w:rsidRPr="00400F0E">
                        <w:rPr>
                          <w:sz w:val="10"/>
                          <w:szCs w:val="10"/>
                        </w:rPr>
                        <w:t>REALIZA Y FIRMA EN LA CIUDAD DE CHIHUAHUA, CHIH, A LOS 02 DIAS DEL MES DE DICIEMBRE 2022</w:t>
                      </w:r>
                    </w:p>
                    <w:p w14:paraId="020D2F2C" w14:textId="77777777" w:rsidR="0068430B" w:rsidRPr="00400F0E" w:rsidRDefault="0068430B" w:rsidP="0068430B">
                      <w:pPr>
                        <w:spacing w:after="0" w:line="40" w:lineRule="atLeast"/>
                        <w:jc w:val="center"/>
                        <w:rPr>
                          <w:b/>
                          <w:sz w:val="10"/>
                          <w:szCs w:val="10"/>
                        </w:rPr>
                      </w:pPr>
                      <w:r w:rsidRPr="00400F0E">
                        <w:rPr>
                          <w:b/>
                          <w:sz w:val="10"/>
                          <w:szCs w:val="10"/>
                        </w:rPr>
                        <w:t>LIC. LUIS ENRIQUE SANTOS BALDERRAMA</w:t>
                      </w:r>
                    </w:p>
                    <w:p w14:paraId="4ED7656E" w14:textId="77777777" w:rsidR="0068430B" w:rsidRPr="00400F0E" w:rsidRDefault="0068430B" w:rsidP="0068430B">
                      <w:pPr>
                        <w:spacing w:after="0" w:line="40" w:lineRule="atLeast"/>
                        <w:jc w:val="center"/>
                        <w:rPr>
                          <w:b/>
                          <w:sz w:val="10"/>
                          <w:szCs w:val="10"/>
                        </w:rPr>
                      </w:pPr>
                      <w:r w:rsidRPr="00400F0E">
                        <w:rPr>
                          <w:b/>
                          <w:sz w:val="10"/>
                          <w:szCs w:val="10"/>
                        </w:rPr>
                        <w:t>SUBDIRECTOR DE RECURSOS HUMANOS</w:t>
                      </w:r>
                    </w:p>
                    <w:p w14:paraId="6C976998" w14:textId="77777777" w:rsidR="0081729B" w:rsidRDefault="0081729B" w:rsidP="0081729B">
                      <w:pPr>
                        <w:spacing w:after="0" w:line="40" w:lineRule="atLeast"/>
                        <w:rPr>
                          <w:b/>
                          <w:sz w:val="20"/>
                          <w:szCs w:val="26"/>
                          <w:u w:val="single"/>
                        </w:rPr>
                      </w:pPr>
                    </w:p>
                    <w:p w14:paraId="07BAEEBF" w14:textId="77777777" w:rsidR="000C6B5A" w:rsidRDefault="000C6B5A" w:rsidP="007B0E36">
                      <w:pPr>
                        <w:spacing w:after="0" w:line="40" w:lineRule="atLeast"/>
                        <w:rPr>
                          <w:b/>
                          <w:sz w:val="20"/>
                          <w:szCs w:val="26"/>
                          <w:u w:val="single"/>
                        </w:rPr>
                      </w:pPr>
                    </w:p>
                    <w:p w14:paraId="2965D90C" w14:textId="77777777" w:rsidR="000C6B5A" w:rsidRDefault="000C6B5A" w:rsidP="007B0E36">
                      <w:pPr>
                        <w:spacing w:after="0" w:line="40" w:lineRule="atLeast"/>
                        <w:rPr>
                          <w:b/>
                          <w:sz w:val="20"/>
                          <w:szCs w:val="26"/>
                          <w:u w:val="single"/>
                        </w:rPr>
                      </w:pPr>
                    </w:p>
                    <w:p w14:paraId="43447C06" w14:textId="77777777" w:rsidR="000C6B5A" w:rsidRDefault="000C6B5A" w:rsidP="007B0E36">
                      <w:pPr>
                        <w:spacing w:after="0" w:line="40" w:lineRule="atLeast"/>
                        <w:rPr>
                          <w:b/>
                          <w:sz w:val="20"/>
                          <w:szCs w:val="26"/>
                          <w:u w:val="single"/>
                        </w:rPr>
                      </w:pPr>
                    </w:p>
                    <w:p w14:paraId="3556C3C7" w14:textId="77777777" w:rsidR="007F44DA" w:rsidRPr="005438AB" w:rsidRDefault="007F44DA" w:rsidP="003714BC">
                      <w:pPr>
                        <w:spacing w:after="0" w:line="40" w:lineRule="atLeast"/>
                        <w:jc w:val="center"/>
                        <w:rPr>
                          <w:b/>
                          <w:sz w:val="16"/>
                          <w:szCs w:val="26"/>
                        </w:rPr>
                      </w:pPr>
                    </w:p>
                    <w:p w14:paraId="5CA17BB6" w14:textId="77777777" w:rsidR="008F6745" w:rsidRPr="00B26ABE" w:rsidRDefault="008F6745" w:rsidP="003714BC">
                      <w:pPr>
                        <w:spacing w:after="0" w:line="40" w:lineRule="atLeast"/>
                        <w:jc w:val="center"/>
                        <w:rPr>
                          <w:b/>
                          <w:sz w:val="28"/>
                          <w:szCs w:val="28"/>
                        </w:rPr>
                      </w:pPr>
                    </w:p>
                  </w:txbxContent>
                </v:textbox>
              </v:oval>
            </w:pict>
          </mc:Fallback>
        </mc:AlternateContent>
      </w:r>
      <w:r w:rsidR="00AB1B4D">
        <w:rPr>
          <w:noProof/>
          <w:lang w:eastAsia="es-MX"/>
        </w:rPr>
        <mc:AlternateContent>
          <mc:Choice Requires="wps">
            <w:drawing>
              <wp:anchor distT="0" distB="0" distL="114300" distR="114300" simplePos="0" relativeHeight="251661312" behindDoc="0" locked="0" layoutInCell="1" allowOverlap="1" wp14:anchorId="284439CD" wp14:editId="5C6A266B">
                <wp:simplePos x="0" y="0"/>
                <wp:positionH relativeFrom="column">
                  <wp:posOffset>-318135</wp:posOffset>
                </wp:positionH>
                <wp:positionV relativeFrom="paragraph">
                  <wp:posOffset>4302760</wp:posOffset>
                </wp:positionV>
                <wp:extent cx="323850" cy="4238625"/>
                <wp:effectExtent l="9525" t="11430" r="9525" b="762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4238625"/>
                        </a:xfrm>
                        <a:prstGeom prst="rect">
                          <a:avLst/>
                        </a:prstGeom>
                        <a:solidFill>
                          <a:schemeClr val="lt1">
                            <a:lumMod val="100000"/>
                            <a:lumOff val="0"/>
                          </a:schemeClr>
                        </a:solidFill>
                        <a:ln w="3175">
                          <a:solidFill>
                            <a:srgbClr val="FFB7B7"/>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97A965" w14:textId="77777777" w:rsidR="00047F72" w:rsidRDefault="00047F72" w:rsidP="00047F72"/>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id="_x0000_t202" coordsize="21600,21600" o:spt="202" path="m,l,21600r21600,l21600,xe">
                <v:stroke joinstyle="miter"/>
                <v:path gradientshapeok="t" o:connecttype="rect"/>
              </v:shapetype>
              <v:shape id="Text Box 10" o:spid="_x0000_s1028" type="#_x0000_t202" style="position:absolute;margin-left:-25.05pt;margin-top:338.8pt;width:25.5pt;height:3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" fillcolor="white [3201]" strokecolor="#ffb7b7" strokeweight=".25pt">
                <v:stroke dashstyle="dash"/>
                <v:shadow color="#868686"/>
                <v:textbox style="layout-flow:vertical">
                  <w:txbxContent>
                    <w:p w:rsidR="00047F72" w:rsidRDefault="00047F72" w:rsidP="00047F72"/>
                  </w:txbxContent>
                </v:textbox>
              </v:shape>
            </w:pict>
          </mc:Fallback>
        </mc:AlternateContent>
      </w:r>
      <w:r w:rsidR="00AB1B4D">
        <w:rPr>
          <w:noProof/>
          <w:lang w:eastAsia="es-MX"/>
        </w:rPr>
        <mc:AlternateContent>
          <mc:Choice Requires="wps">
            <w:drawing>
              <wp:anchor distT="0" distB="0" distL="114300" distR="114300" simplePos="0" relativeHeight="251660288" behindDoc="0" locked="0" layoutInCell="1" allowOverlap="1" wp14:anchorId="6F50B281" wp14:editId="05DD04B0">
                <wp:simplePos x="0" y="0"/>
                <wp:positionH relativeFrom="column">
                  <wp:posOffset>-727710</wp:posOffset>
                </wp:positionH>
                <wp:positionV relativeFrom="paragraph">
                  <wp:posOffset>4302760</wp:posOffset>
                </wp:positionV>
                <wp:extent cx="323850" cy="4238625"/>
                <wp:effectExtent l="9525" t="11430" r="9525" b="762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4238625"/>
                        </a:xfrm>
                        <a:prstGeom prst="rect">
                          <a:avLst/>
                        </a:prstGeom>
                        <a:solidFill>
                          <a:schemeClr val="lt1">
                            <a:lumMod val="100000"/>
                            <a:lumOff val="0"/>
                          </a:schemeClr>
                        </a:solidFill>
                        <a:ln w="3175">
                          <a:solidFill>
                            <a:srgbClr val="FFB7B7"/>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0FFC1ED" w14:textId="77777777" w:rsidR="00047F72" w:rsidRDefault="00047F72" w:rsidP="00047F72"/>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9" o:spid="_x0000_s1029" type="#_x0000_t202" style="position:absolute;margin-left:-57.3pt;margin-top:338.8pt;width:25.5pt;height:3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" fillcolor="white [3201]" strokecolor="#ffb7b7" strokeweight=".25pt">
                <v:stroke dashstyle="dash"/>
                <v:shadow color="#868686"/>
                <v:textbox style="layout-flow:vertical">
                  <w:txbxContent>
                    <w:p w:rsidR="00047F72" w:rsidRDefault="00047F72" w:rsidP="00047F72"/>
                  </w:txbxContent>
                </v:textbox>
              </v:shape>
            </w:pict>
          </mc:Fallback>
        </mc:AlternateContent>
      </w:r>
      <w:r w:rsidR="00AB1B4D">
        <w:rPr>
          <w:noProof/>
          <w:lang w:eastAsia="es-MX"/>
        </w:rPr>
        <mc:AlternateContent>
          <mc:Choice Requires="wps">
            <w:drawing>
              <wp:anchor distT="0" distB="0" distL="114300" distR="114300" simplePos="0" relativeHeight="251659264" behindDoc="0" locked="0" layoutInCell="1" allowOverlap="1" wp14:anchorId="0B09974D" wp14:editId="09FE23C4">
                <wp:simplePos x="0" y="0"/>
                <wp:positionH relativeFrom="column">
                  <wp:posOffset>-727710</wp:posOffset>
                </wp:positionH>
                <wp:positionV relativeFrom="paragraph">
                  <wp:posOffset>-213995</wp:posOffset>
                </wp:positionV>
                <wp:extent cx="323850" cy="4238625"/>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4238625"/>
                        </a:xfrm>
                        <a:prstGeom prst="rect">
                          <a:avLst/>
                        </a:prstGeom>
                        <a:solidFill>
                          <a:schemeClr val="lt1">
                            <a:lumMod val="100000"/>
                            <a:lumOff val="0"/>
                          </a:schemeClr>
                        </a:solidFill>
                        <a:ln w="3175">
                          <a:solidFill>
                            <a:srgbClr val="FFB7B7"/>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C82747" w14:textId="77777777" w:rsidR="00C80EA7" w:rsidRDefault="00C80EA7" w:rsidP="00047F72"/>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6" o:spid="_x0000_s1030" type="#_x0000_t202" style="position:absolute;margin-left:-57.3pt;margin-top:-16.85pt;width:25.5pt;height:3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" fillcolor="white [3201]" strokecolor="#ffb7b7" strokeweight=".25pt">
                <v:stroke dashstyle="dash"/>
                <v:shadow color="#868686"/>
                <v:textbox style="layout-flow:vertical">
                  <w:txbxContent>
                    <w:p w:rsidR="00C80EA7" w:rsidRDefault="00C80EA7" w:rsidP="00047F72"/>
                  </w:txbxContent>
                </v:textbox>
              </v:shape>
            </w:pict>
          </mc:Fallback>
        </mc:AlternateContent>
      </w:r>
      <w:r w:rsidR="00AB1B4D">
        <w:rPr>
          <w:noProof/>
          <w:lang w:eastAsia="es-MX"/>
        </w:rPr>
        <mc:AlternateContent>
          <mc:Choice Requires="wps">
            <w:drawing>
              <wp:anchor distT="0" distB="0" distL="114300" distR="114300" simplePos="0" relativeHeight="251658240" behindDoc="0" locked="0" layoutInCell="1" allowOverlap="1" wp14:anchorId="75AED1EB" wp14:editId="4EB81BA8">
                <wp:simplePos x="0" y="0"/>
                <wp:positionH relativeFrom="column">
                  <wp:posOffset>-318135</wp:posOffset>
                </wp:positionH>
                <wp:positionV relativeFrom="paragraph">
                  <wp:posOffset>-213995</wp:posOffset>
                </wp:positionV>
                <wp:extent cx="314325" cy="4238625"/>
                <wp:effectExtent l="9525" t="9525" r="9525" b="9525"/>
                <wp:wrapNone/>
                <wp:docPr id="3"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4325" cy="4238625"/>
                        </a:xfrm>
                        <a:prstGeom prst="rect">
                          <a:avLst/>
                        </a:prstGeom>
                        <a:solidFill>
                          <a:schemeClr val="lt1">
                            <a:lumMod val="100000"/>
                            <a:lumOff val="0"/>
                          </a:schemeClr>
                        </a:solidFill>
                        <a:ln w="3175">
                          <a:solidFill>
                            <a:srgbClr val="FFB7B7"/>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2DCE90" w14:textId="77777777" w:rsidR="00C80EA7" w:rsidRPr="00047F72" w:rsidRDefault="00C80EA7" w:rsidP="00047F72"/>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5" o:spid="_x0000_s1031" type="#_x0000_t202" style="position:absolute;margin-left:-25.05pt;margin-top:-16.85pt;width:24.75pt;height:3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" fillcolor="white [3201]" strokecolor="#ffb7b7" strokeweight=".25pt">
                <v:stroke dashstyle="dash"/>
                <v:shadow color="#868686"/>
                <o:lock v:ext="edit" aspectratio="t"/>
                <v:textbox style="layout-flow:vertical">
                  <w:txbxContent>
                    <w:p w:rsidR="00C80EA7" w:rsidRPr="00047F72" w:rsidRDefault="00C80EA7" w:rsidP="00047F72"/>
                  </w:txbxContent>
                </v:textbox>
              </v:shape>
            </w:pict>
          </mc:Fallback>
        </mc:AlternateContent>
      </w:r>
    </w:p>
    <w:sectPr w:rsidR="00284DE9" w:rsidSect="00284DE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ABE"/>
    <w:rsid w:val="00011ECF"/>
    <w:rsid w:val="000331B2"/>
    <w:rsid w:val="00047F72"/>
    <w:rsid w:val="000A55FA"/>
    <w:rsid w:val="000C6B5A"/>
    <w:rsid w:val="001434C4"/>
    <w:rsid w:val="002206AA"/>
    <w:rsid w:val="00255FA3"/>
    <w:rsid w:val="002719A4"/>
    <w:rsid w:val="00284DE9"/>
    <w:rsid w:val="002E7776"/>
    <w:rsid w:val="003714BC"/>
    <w:rsid w:val="00436EC3"/>
    <w:rsid w:val="0044491C"/>
    <w:rsid w:val="004B713C"/>
    <w:rsid w:val="00532960"/>
    <w:rsid w:val="005438AB"/>
    <w:rsid w:val="00563428"/>
    <w:rsid w:val="005D34A9"/>
    <w:rsid w:val="005D6F6E"/>
    <w:rsid w:val="006678BA"/>
    <w:rsid w:val="006767D5"/>
    <w:rsid w:val="0068430B"/>
    <w:rsid w:val="006B4D39"/>
    <w:rsid w:val="006C70F0"/>
    <w:rsid w:val="007B0E36"/>
    <w:rsid w:val="007F44DA"/>
    <w:rsid w:val="0081729B"/>
    <w:rsid w:val="00856E4F"/>
    <w:rsid w:val="00863B33"/>
    <w:rsid w:val="008867D2"/>
    <w:rsid w:val="00896936"/>
    <w:rsid w:val="00896FD5"/>
    <w:rsid w:val="008A396E"/>
    <w:rsid w:val="008F6745"/>
    <w:rsid w:val="00906710"/>
    <w:rsid w:val="00935719"/>
    <w:rsid w:val="009969DE"/>
    <w:rsid w:val="009C3D02"/>
    <w:rsid w:val="00A71E58"/>
    <w:rsid w:val="00AB1B4D"/>
    <w:rsid w:val="00B26ABE"/>
    <w:rsid w:val="00C110A4"/>
    <w:rsid w:val="00C80EA7"/>
    <w:rsid w:val="00CE234D"/>
    <w:rsid w:val="00D20FC8"/>
    <w:rsid w:val="00DA33DB"/>
    <w:rsid w:val="00DF2EEF"/>
    <w:rsid w:val="00E45AF3"/>
    <w:rsid w:val="00E81ADE"/>
    <w:rsid w:val="00EB653B"/>
    <w:rsid w:val="00F35FAB"/>
    <w:rsid w:val="00FC70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fillcolor="none [3201]" strokecolor="none [3208]">
      <v:fill color="none [3201]"/>
      <v:stroke dashstyle="dash" color="none [3208]" weight="1pt"/>
      <v:shadow color="#868686"/>
    </o:shapedefaults>
    <o:shapelayout v:ext="edit">
      <o:idmap v:ext="edit" data="1"/>
    </o:shapelayout>
  </w:shapeDefaults>
  <w:decimalSymbol w:val="."/>
  <w:listSeparator w:val=","/>
  <w14:docId w14:val="529E8812"/>
  <w15:docId w15:val="{E39ECF1F-2051-40F3-9314-3EE71AAE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DE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80E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0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araiza\Desktop\JANEL-%20J59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03363-44D5-445F-80FD-89F802997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JANEL- J5931</Template>
  <TotalTime>1</TotalTime>
  <Pages>1</Pages>
  <Words>1</Words>
  <Characters>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JANEL S.A. DE C.V.</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Patricia Araiza Granillo</dc:creator>
  <cp:keywords/>
  <dc:description/>
  <cp:lastModifiedBy>Keren Sugey Ortega Flores</cp:lastModifiedBy>
  <cp:revision>2</cp:revision>
  <cp:lastPrinted>2022-10-03T19:56:00Z</cp:lastPrinted>
  <dcterms:created xsi:type="dcterms:W3CDTF">2022-12-02T21:37:00Z</dcterms:created>
  <dcterms:modified xsi:type="dcterms:W3CDTF">2022-12-02T21:37:00Z</dcterms:modified>
</cp:coreProperties>
</file>