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A26" w:rsidRPr="00BF50CC" w:rsidRDefault="00B159EF" w:rsidP="006927BC">
      <w:pPr>
        <w:pStyle w:val="Puesto"/>
        <w:jc w:val="center"/>
        <w:rPr>
          <w:noProof/>
          <w:color w:val="auto"/>
          <w:lang w:val="es-MX"/>
        </w:rPr>
      </w:pPr>
      <w:bookmarkStart w:id="0" w:name="_GoBack"/>
      <w:bookmarkEnd w:id="0"/>
      <w:r w:rsidRPr="00BF50CC">
        <w:rPr>
          <w:noProof/>
          <w:color w:val="auto"/>
          <w:lang w:val="es-MX" w:eastAsia="es-MX"/>
        </w:rPr>
        <w:drawing>
          <wp:anchor distT="0" distB="0" distL="114300" distR="114300" simplePos="0" relativeHeight="251666432" behindDoc="0" locked="0" layoutInCell="1" allowOverlap="1" wp14:anchorId="2D15F815" wp14:editId="3EDB196B">
            <wp:simplePos x="0" y="0"/>
            <wp:positionH relativeFrom="column">
              <wp:posOffset>5407025</wp:posOffset>
            </wp:positionH>
            <wp:positionV relativeFrom="paragraph">
              <wp:posOffset>1270</wp:posOffset>
            </wp:positionV>
            <wp:extent cx="1535430" cy="1250315"/>
            <wp:effectExtent l="0" t="0" r="7620" b="6985"/>
            <wp:wrapSquare wrapText="bothSides"/>
            <wp:docPr id="9" name="Imagen 9" descr="lineamie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eamient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0CC">
        <w:rPr>
          <w:noProof/>
          <w:color w:val="auto"/>
          <w:sz w:val="72"/>
          <w:lang w:val="es-MX" w:eastAsia="es-MX"/>
        </w:rPr>
        <w:drawing>
          <wp:anchor distT="0" distB="0" distL="114300" distR="114300" simplePos="0" relativeHeight="251664384" behindDoc="0" locked="0" layoutInCell="1" allowOverlap="1" wp14:anchorId="766AE4E6" wp14:editId="7DDC533F">
            <wp:simplePos x="0" y="0"/>
            <wp:positionH relativeFrom="column">
              <wp:posOffset>5080</wp:posOffset>
            </wp:positionH>
            <wp:positionV relativeFrom="paragraph">
              <wp:posOffset>547</wp:posOffset>
            </wp:positionV>
            <wp:extent cx="903605" cy="1153795"/>
            <wp:effectExtent l="0" t="0" r="0" b="8255"/>
            <wp:wrapThrough wrapText="bothSides">
              <wp:wrapPolygon edited="0">
                <wp:start x="0" y="0"/>
                <wp:lineTo x="0" y="21398"/>
                <wp:lineTo x="20947" y="21398"/>
                <wp:lineTo x="20947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1153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7BC" w:rsidRPr="00BF50CC">
        <w:rPr>
          <w:noProof/>
          <w:color w:val="auto"/>
          <w:lang w:val="es-MX"/>
        </w:rPr>
        <w:t>croquis</w:t>
      </w:r>
    </w:p>
    <w:p w:rsidR="00291A84" w:rsidRPr="00BF50CC" w:rsidRDefault="0052157F" w:rsidP="00291A84">
      <w:pPr>
        <w:pStyle w:val="Subttulo"/>
        <w:jc w:val="center"/>
        <w:rPr>
          <w:caps/>
          <w:color w:val="auto"/>
          <w:lang w:val="es-MX"/>
        </w:rPr>
      </w:pP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872964B" wp14:editId="2EFC7F35">
                <wp:simplePos x="0" y="0"/>
                <wp:positionH relativeFrom="column">
                  <wp:posOffset>3990975</wp:posOffset>
                </wp:positionH>
                <wp:positionV relativeFrom="paragraph">
                  <wp:posOffset>709295</wp:posOffset>
                </wp:positionV>
                <wp:extent cx="1033145" cy="317500"/>
                <wp:effectExtent l="0" t="0" r="0" b="6350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4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7BC" w:rsidRPr="00BF50CC" w:rsidRDefault="006927BC" w:rsidP="006927BC">
                            <w:pPr>
                              <w:rPr>
                                <w:color w:val="auto"/>
                              </w:rPr>
                            </w:pPr>
                            <w:r w:rsidRPr="00BF50CC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auto"/>
                                <w:sz w:val="24"/>
                              </w:rPr>
                              <w:t>CROQUIS 1</w:t>
                            </w:r>
                            <w:r w:rsidRPr="00BF50CC">
                              <w:rPr>
                                <w:rFonts w:ascii="Arial Unicode MS" w:eastAsia="Arial Unicode MS" w:hAnsi="Arial Unicode MS" w:cs="Arial Unicode MS"/>
                                <w:color w:val="auto"/>
                              </w:rPr>
                              <w:t xml:space="preserve">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2964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14.25pt;margin-top:55.85pt;width:81.35pt;height: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" stroked="f">
                <v:textbox>
                  <w:txbxContent>
                    <w:p w:rsidR="006927BC" w:rsidRPr="00BF50CC" w:rsidRDefault="006927BC" w:rsidP="006927BC">
                      <w:pPr>
                        <w:rPr>
                          <w:color w:val="auto"/>
                        </w:rPr>
                      </w:pPr>
                      <w:r w:rsidRPr="00BF50CC">
                        <w:rPr>
                          <w:rFonts w:ascii="Arial Unicode MS" w:eastAsia="Arial Unicode MS" w:hAnsi="Arial Unicode MS" w:cs="Arial Unicode MS"/>
                          <w:b/>
                          <w:color w:val="auto"/>
                          <w:sz w:val="24"/>
                        </w:rPr>
                        <w:t>CROQUIS 1</w:t>
                      </w:r>
                      <w:r w:rsidRPr="00BF50CC">
                        <w:rPr>
                          <w:rFonts w:ascii="Arial Unicode MS" w:eastAsia="Arial Unicode MS" w:hAnsi="Arial Unicode MS" w:cs="Arial Unicode MS"/>
                          <w:color w:val="auto"/>
                        </w:rPr>
                        <w:t xml:space="preserve">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6927BC" w:rsidRPr="00BF50CC">
        <w:rPr>
          <w:noProof/>
          <w:color w:val="auto"/>
          <w:lang w:val="es-MX" w:eastAsia="es-MX"/>
        </w:rPr>
        <w:drawing>
          <wp:anchor distT="0" distB="0" distL="114300" distR="114300" simplePos="0" relativeHeight="251669504" behindDoc="0" locked="0" layoutInCell="1" allowOverlap="1" wp14:anchorId="27A8E46E" wp14:editId="15501114">
            <wp:simplePos x="0" y="0"/>
            <wp:positionH relativeFrom="column">
              <wp:posOffset>6167120</wp:posOffset>
            </wp:positionH>
            <wp:positionV relativeFrom="paragraph">
              <wp:posOffset>695960</wp:posOffset>
            </wp:positionV>
            <wp:extent cx="645795" cy="639445"/>
            <wp:effectExtent l="0" t="0" r="1905" b="8255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A84" w:rsidRPr="00BF50CC">
        <w:rPr>
          <w:caps/>
          <w:color w:val="auto"/>
          <w:lang w:val="es-MX"/>
        </w:rPr>
        <w:t>subdirección de gobernación municipal de chihuahua</w:t>
      </w:r>
    </w:p>
    <w:p w:rsidR="00D50FBB" w:rsidRPr="00BF50CC" w:rsidRDefault="006927BC" w:rsidP="006927BC">
      <w:pPr>
        <w:rPr>
          <w:color w:val="auto"/>
          <w:lang w:val="es-MX"/>
        </w:rPr>
      </w:pP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BABD9D3" wp14:editId="4AD037E9">
                <wp:simplePos x="0" y="0"/>
                <wp:positionH relativeFrom="column">
                  <wp:posOffset>-38100</wp:posOffset>
                </wp:positionH>
                <wp:positionV relativeFrom="paragraph">
                  <wp:posOffset>396240</wp:posOffset>
                </wp:positionV>
                <wp:extent cx="2876550" cy="1404620"/>
                <wp:effectExtent l="0" t="0" r="0" b="889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Nombre: __________________________</w:t>
                            </w:r>
                          </w:p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Tel: _____________________________</w:t>
                            </w:r>
                          </w:p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Calle: ____________________________</w:t>
                            </w:r>
                          </w:p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Colonia: __________________________</w:t>
                            </w:r>
                          </w:p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Giro de venta: ______________________</w:t>
                            </w:r>
                          </w:p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Horario: __________________________</w:t>
                            </w:r>
                          </w:p>
                          <w:p w:rsidR="006927BC" w:rsidRPr="00BF50CC" w:rsidRDefault="006927BC" w:rsidP="006927BC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Medidas: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ABD9D3" id="_x0000_s1027" type="#_x0000_t202" style="position:absolute;margin-left:-3pt;margin-top:31.2pt;width:226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" stroked="f">
                <v:textbox style="mso-fit-shape-to-text:t">
                  <w:txbxContent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Nombre: __________________________</w:t>
                      </w:r>
                    </w:p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Tel: _____________________________</w:t>
                      </w:r>
                    </w:p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Calle: ____________________________</w:t>
                      </w:r>
                    </w:p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Colonia: __________________________</w:t>
                      </w:r>
                    </w:p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Giro de venta: ______________________</w:t>
                      </w:r>
                    </w:p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Horario: __________________________</w:t>
                      </w:r>
                    </w:p>
                    <w:p w:rsidR="006927BC" w:rsidRPr="00BF50CC" w:rsidRDefault="006927BC" w:rsidP="006927BC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Medidas: 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F50CC">
        <w:rPr>
          <w:color w:val="auto"/>
          <w:lang w:val="es-MX"/>
        </w:rPr>
        <w:t xml:space="preserve">Fecha de solicitud: _________________ </w:t>
      </w: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FDD1B1" wp14:editId="14624A4C">
                <wp:simplePos x="0" y="0"/>
                <wp:positionH relativeFrom="column">
                  <wp:posOffset>47625</wp:posOffset>
                </wp:positionH>
                <wp:positionV relativeFrom="paragraph">
                  <wp:posOffset>139701</wp:posOffset>
                </wp:positionV>
                <wp:extent cx="6791325" cy="704850"/>
                <wp:effectExtent l="0" t="0" r="28575" b="1905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704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7F8884" id="Rectángulo redondeado 1" o:spid="_x0000_s1026" style="position:absolute;margin-left:3.75pt;margin-top:11pt;width:534.75pt;height:55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" fillcolor="#f2f2f2 [3052]" strokecolor="#784869 [3209]" strokeweight="1pt">
                <v:stroke joinstyle="miter"/>
              </v:roundrect>
            </w:pict>
          </mc:Fallback>
        </mc:AlternateContent>
      </w: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52157F" w:rsidP="00D50FBB">
      <w:pPr>
        <w:rPr>
          <w:color w:val="auto"/>
          <w:lang w:val="es-MX"/>
        </w:rPr>
      </w:pPr>
      <w:r w:rsidRPr="00BF50CC">
        <w:rPr>
          <w:caps/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9C8F4AB" wp14:editId="4D5EFA4B">
                <wp:simplePos x="0" y="0"/>
                <wp:positionH relativeFrom="column">
                  <wp:posOffset>3995420</wp:posOffset>
                </wp:positionH>
                <wp:positionV relativeFrom="paragraph">
                  <wp:posOffset>275590</wp:posOffset>
                </wp:positionV>
                <wp:extent cx="1033145" cy="317500"/>
                <wp:effectExtent l="0" t="0" r="0" b="635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4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57F" w:rsidRPr="00BF50CC" w:rsidRDefault="0052157F" w:rsidP="0052157F">
                            <w:pPr>
                              <w:rPr>
                                <w:color w:val="auto"/>
                              </w:rPr>
                            </w:pPr>
                            <w:r w:rsidRPr="00BF50CC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auto"/>
                                <w:sz w:val="24"/>
                              </w:rPr>
                              <w:t>CROQUIS</w:t>
                            </w:r>
                            <w:r w:rsidR="00A45097" w:rsidRPr="00BF50CC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auto"/>
                                <w:sz w:val="24"/>
                              </w:rPr>
                              <w:t xml:space="preserve"> 2</w:t>
                            </w:r>
                            <w:r w:rsidRPr="00BF50CC">
                              <w:rPr>
                                <w:rFonts w:ascii="Arial Unicode MS" w:eastAsia="Arial Unicode MS" w:hAnsi="Arial Unicode MS" w:cs="Arial Unicode MS"/>
                                <w:color w:val="auto"/>
                              </w:rPr>
                              <w:t xml:space="preserve">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8F4AB" id="_x0000_s1028" type="#_x0000_t202" style="position:absolute;margin-left:314.6pt;margin-top:21.7pt;width:81.35pt;height: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" stroked="f">
                <v:textbox>
                  <w:txbxContent>
                    <w:p w:rsidR="0052157F" w:rsidRPr="00BF50CC" w:rsidRDefault="0052157F" w:rsidP="0052157F">
                      <w:pPr>
                        <w:rPr>
                          <w:color w:val="auto"/>
                        </w:rPr>
                      </w:pPr>
                      <w:bookmarkStart w:id="1" w:name="_GoBack"/>
                      <w:r w:rsidRPr="00BF50CC">
                        <w:rPr>
                          <w:rFonts w:ascii="Arial Unicode MS" w:eastAsia="Arial Unicode MS" w:hAnsi="Arial Unicode MS" w:cs="Arial Unicode MS"/>
                          <w:b/>
                          <w:color w:val="auto"/>
                          <w:sz w:val="24"/>
                        </w:rPr>
                        <w:t>CROQUIS</w:t>
                      </w:r>
                      <w:r w:rsidR="00A45097" w:rsidRPr="00BF50CC">
                        <w:rPr>
                          <w:rFonts w:ascii="Arial Unicode MS" w:eastAsia="Arial Unicode MS" w:hAnsi="Arial Unicode MS" w:cs="Arial Unicode MS"/>
                          <w:b/>
                          <w:color w:val="auto"/>
                          <w:sz w:val="24"/>
                        </w:rPr>
                        <w:t xml:space="preserve"> 2</w:t>
                      </w:r>
                      <w:r w:rsidRPr="00BF50CC">
                        <w:rPr>
                          <w:rFonts w:ascii="Arial Unicode MS" w:eastAsia="Arial Unicode MS" w:hAnsi="Arial Unicode MS" w:cs="Arial Unicode MS"/>
                          <w:color w:val="auto"/>
                        </w:rPr>
                        <w:t xml:space="preserve">                                          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BF50CC">
        <w:rPr>
          <w:caps/>
          <w:noProof/>
          <w:color w:val="auto"/>
          <w:lang w:val="es-MX" w:eastAsia="es-MX"/>
        </w:rPr>
        <w:drawing>
          <wp:anchor distT="0" distB="0" distL="114300" distR="114300" simplePos="0" relativeHeight="251683840" behindDoc="0" locked="0" layoutInCell="1" allowOverlap="1" wp14:anchorId="4FB4F599" wp14:editId="6C3ECD10">
            <wp:simplePos x="0" y="0"/>
            <wp:positionH relativeFrom="column">
              <wp:posOffset>6171565</wp:posOffset>
            </wp:positionH>
            <wp:positionV relativeFrom="paragraph">
              <wp:posOffset>273685</wp:posOffset>
            </wp:positionV>
            <wp:extent cx="645795" cy="639445"/>
            <wp:effectExtent l="0" t="0" r="1905" b="8255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FBB" w:rsidRPr="00BF50CC" w:rsidRDefault="00D50FBB" w:rsidP="00D50FBB">
      <w:pPr>
        <w:rPr>
          <w:color w:val="auto"/>
          <w:lang w:val="es-MX"/>
        </w:rPr>
      </w:pP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04DE0E3" wp14:editId="06B94AE5">
                <wp:simplePos x="0" y="0"/>
                <wp:positionH relativeFrom="column">
                  <wp:posOffset>85725</wp:posOffset>
                </wp:positionH>
                <wp:positionV relativeFrom="paragraph">
                  <wp:posOffset>27305</wp:posOffset>
                </wp:positionV>
                <wp:extent cx="2057400" cy="1304925"/>
                <wp:effectExtent l="0" t="0" r="19050" b="2857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7BC" w:rsidRPr="00BF50CC" w:rsidRDefault="006927BC">
                            <w:p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Áreas Restringidas</w:t>
                            </w:r>
                          </w:p>
                          <w:p w:rsidR="006927BC" w:rsidRPr="00BF50CC" w:rsidRDefault="006927BC" w:rsidP="006927B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Avenidas Principales</w:t>
                            </w:r>
                          </w:p>
                          <w:p w:rsidR="006927BC" w:rsidRPr="00BF50CC" w:rsidRDefault="006927BC" w:rsidP="006927B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Centro Histórico</w:t>
                            </w:r>
                          </w:p>
                          <w:p w:rsidR="006927BC" w:rsidRPr="00BF50CC" w:rsidRDefault="006927BC" w:rsidP="006927B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 xml:space="preserve">Zonas </w:t>
                            </w:r>
                            <w:r w:rsidR="00D50FBB"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Residenciales</w:t>
                            </w:r>
                          </w:p>
                          <w:p w:rsidR="00D50FBB" w:rsidRPr="00BF50CC" w:rsidRDefault="00D50FBB" w:rsidP="006927B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Escuelas, Iglesias y hospitales</w:t>
                            </w:r>
                          </w:p>
                          <w:p w:rsidR="00D50FBB" w:rsidRPr="00BF50CC" w:rsidRDefault="00D50FBB" w:rsidP="006927B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Parques y áreas recreativas</w:t>
                            </w:r>
                          </w:p>
                          <w:p w:rsidR="006927BC" w:rsidRPr="00BF50CC" w:rsidRDefault="00D50FBB" w:rsidP="004D7DD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auto"/>
                                <w:sz w:val="16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sz w:val="16"/>
                                <w:lang w:val="es-MX"/>
                              </w:rPr>
                              <w:t>Edificios Públicos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DE0E3" id="_x0000_s1029" type="#_x0000_t202" style="position:absolute;margin-left:6.75pt;margin-top:2.15pt;width:162pt;height:102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" strokecolor="#7f7f7f [1612]">
                <v:textbox>
                  <w:txbxContent>
                    <w:p w:rsidR="006927BC" w:rsidRPr="00BF50CC" w:rsidRDefault="006927BC">
                      <w:p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>Áreas Restringidas</w:t>
                      </w:r>
                    </w:p>
                    <w:p w:rsidR="006927BC" w:rsidRPr="00BF50CC" w:rsidRDefault="006927BC" w:rsidP="006927B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>Avenidas Principales</w:t>
                      </w:r>
                    </w:p>
                    <w:p w:rsidR="006927BC" w:rsidRPr="00BF50CC" w:rsidRDefault="006927BC" w:rsidP="006927B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>Centro Histórico</w:t>
                      </w:r>
                    </w:p>
                    <w:p w:rsidR="006927BC" w:rsidRPr="00BF50CC" w:rsidRDefault="006927BC" w:rsidP="006927B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 xml:space="preserve">Zonas </w:t>
                      </w:r>
                      <w:r w:rsidR="00D50FBB" w:rsidRPr="00BF50CC">
                        <w:rPr>
                          <w:color w:val="auto"/>
                          <w:sz w:val="16"/>
                          <w:lang w:val="es-MX"/>
                        </w:rPr>
                        <w:t>Residenciales</w:t>
                      </w:r>
                    </w:p>
                    <w:p w:rsidR="00D50FBB" w:rsidRPr="00BF50CC" w:rsidRDefault="00D50FBB" w:rsidP="006927B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>Escuelas, Iglesias y hospitales</w:t>
                      </w:r>
                    </w:p>
                    <w:p w:rsidR="00D50FBB" w:rsidRPr="00BF50CC" w:rsidRDefault="00D50FBB" w:rsidP="006927B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>Parques y áreas recreativas</w:t>
                      </w:r>
                    </w:p>
                    <w:p w:rsidR="006927BC" w:rsidRPr="00BF50CC" w:rsidRDefault="00D50FBB" w:rsidP="004D7DD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auto"/>
                          <w:sz w:val="16"/>
                          <w:lang w:val="es-MX"/>
                        </w:rPr>
                      </w:pPr>
                      <w:r w:rsidRPr="00BF50CC">
                        <w:rPr>
                          <w:color w:val="auto"/>
                          <w:sz w:val="16"/>
                          <w:lang w:val="es-MX"/>
                        </w:rPr>
                        <w:t>Edificios Públicos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D50FBB" w:rsidRPr="00BF50CC" w:rsidRDefault="00D50FBB" w:rsidP="00D50FBB">
      <w:pPr>
        <w:rPr>
          <w:color w:val="auto"/>
          <w:lang w:val="es-MX"/>
        </w:rPr>
      </w:pPr>
    </w:p>
    <w:p w:rsidR="00884FE3" w:rsidRPr="00BF50CC" w:rsidRDefault="0052157F" w:rsidP="00D50FBB">
      <w:pPr>
        <w:ind w:firstLine="720"/>
        <w:rPr>
          <w:color w:val="auto"/>
          <w:lang w:val="es-MX"/>
        </w:rPr>
      </w:pP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D7AF249" wp14:editId="40AD8BBF">
                <wp:simplePos x="0" y="0"/>
                <wp:positionH relativeFrom="column">
                  <wp:posOffset>-38100</wp:posOffset>
                </wp:positionH>
                <wp:positionV relativeFrom="paragraph">
                  <wp:posOffset>302895</wp:posOffset>
                </wp:positionV>
                <wp:extent cx="2876550" cy="1404620"/>
                <wp:effectExtent l="0" t="0" r="0" b="762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BB" w:rsidRPr="00BF50CC" w:rsidRDefault="00D50FBB" w:rsidP="00D50FBB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Calle: ____________________________</w:t>
                            </w:r>
                          </w:p>
                          <w:p w:rsidR="00D50FBB" w:rsidRPr="00BF50CC" w:rsidRDefault="00D50FBB" w:rsidP="00D50FBB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Colonia: __________________________</w:t>
                            </w:r>
                          </w:p>
                          <w:p w:rsidR="00D50FBB" w:rsidRPr="00BF50CC" w:rsidRDefault="00D50FBB" w:rsidP="00D50FBB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Giro de venta: ______________________</w:t>
                            </w:r>
                          </w:p>
                          <w:p w:rsidR="00D50FBB" w:rsidRPr="00BF50CC" w:rsidRDefault="00D50FBB" w:rsidP="00D50FBB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Horario: __________________________</w:t>
                            </w:r>
                          </w:p>
                          <w:p w:rsidR="00D50FBB" w:rsidRPr="00BF50CC" w:rsidRDefault="00D50FBB" w:rsidP="00D50FBB">
                            <w:pPr>
                              <w:spacing w:after="120"/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Medidas</w:t>
                            </w:r>
                            <w:r w:rsidR="0052157F" w:rsidRPr="00BF50CC">
                              <w:rPr>
                                <w:color w:val="auto"/>
                                <w:lang w:val="es-MX"/>
                              </w:rPr>
                              <w:t xml:space="preserve"> del puesto</w:t>
                            </w: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 xml:space="preserve">: </w:t>
                            </w:r>
                            <w:r w:rsidR="0052157F" w:rsidRPr="00BF50CC">
                              <w:rPr>
                                <w:color w:val="auto"/>
                                <w:lang w:val="es-MX"/>
                              </w:rPr>
                              <w:t>__</w:t>
                            </w: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7AF249" id="_x0000_s1030" type="#_x0000_t202" style="position:absolute;left:0;text-align:left;margin-left:-3pt;margin-top:23.85pt;width:226.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" stroked="f">
                <v:textbox style="mso-fit-shape-to-text:t">
                  <w:txbxContent>
                    <w:p w:rsidR="00D50FBB" w:rsidRPr="00BF50CC" w:rsidRDefault="00D50FBB" w:rsidP="00D50FBB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Calle: ____________________________</w:t>
                      </w:r>
                    </w:p>
                    <w:p w:rsidR="00D50FBB" w:rsidRPr="00BF50CC" w:rsidRDefault="00D50FBB" w:rsidP="00D50FBB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Colonia: __________________________</w:t>
                      </w:r>
                    </w:p>
                    <w:p w:rsidR="00D50FBB" w:rsidRPr="00BF50CC" w:rsidRDefault="00D50FBB" w:rsidP="00D50FBB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Giro de venta: ______________________</w:t>
                      </w:r>
                    </w:p>
                    <w:p w:rsidR="00D50FBB" w:rsidRPr="00BF50CC" w:rsidRDefault="00D50FBB" w:rsidP="00D50FBB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Horario: __________________________</w:t>
                      </w:r>
                    </w:p>
                    <w:p w:rsidR="00D50FBB" w:rsidRPr="00BF50CC" w:rsidRDefault="00D50FBB" w:rsidP="00D50FBB">
                      <w:pPr>
                        <w:spacing w:after="120"/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Medidas</w:t>
                      </w:r>
                      <w:r w:rsidR="0052157F" w:rsidRPr="00BF50CC">
                        <w:rPr>
                          <w:color w:val="auto"/>
                          <w:lang w:val="es-MX"/>
                        </w:rPr>
                        <w:t xml:space="preserve"> del puesto</w:t>
                      </w:r>
                      <w:r w:rsidRPr="00BF50CC">
                        <w:rPr>
                          <w:color w:val="auto"/>
                          <w:lang w:val="es-MX"/>
                        </w:rPr>
                        <w:t xml:space="preserve">: </w:t>
                      </w:r>
                      <w:r w:rsidR="0052157F" w:rsidRPr="00BF50CC">
                        <w:rPr>
                          <w:color w:val="auto"/>
                          <w:lang w:val="es-MX"/>
                        </w:rPr>
                        <w:t>__</w:t>
                      </w:r>
                      <w:r w:rsidRPr="00BF50CC">
                        <w:rPr>
                          <w:color w:val="auto"/>
                          <w:lang w:val="es-MX"/>
                        </w:rPr>
                        <w:t>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D70530" wp14:editId="3FEEE45E">
                <wp:simplePos x="0" y="0"/>
                <wp:positionH relativeFrom="column">
                  <wp:posOffset>-38100</wp:posOffset>
                </wp:positionH>
                <wp:positionV relativeFrom="paragraph">
                  <wp:posOffset>1703070</wp:posOffset>
                </wp:positionV>
                <wp:extent cx="6791325" cy="704850"/>
                <wp:effectExtent l="0" t="0" r="28575" b="19050"/>
                <wp:wrapNone/>
                <wp:docPr id="6" name="Rectángulo redonde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704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41C578" id="Rectángulo redondeado 6" o:spid="_x0000_s1026" style="position:absolute;margin-left:-3pt;margin-top:134.1pt;width:534.75pt;height:55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" fillcolor="#f2f2f2 [3052]" strokecolor="#784869 [3209]" strokeweight="1pt">
                <v:stroke joinstyle="miter"/>
              </v:roundrect>
            </w:pict>
          </mc:Fallback>
        </mc:AlternateContent>
      </w:r>
      <w:r w:rsidRPr="00BF50CC">
        <w:rPr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ABBD37F" wp14:editId="22AD97D0">
                <wp:simplePos x="0" y="0"/>
                <wp:positionH relativeFrom="column">
                  <wp:posOffset>-38100</wp:posOffset>
                </wp:positionH>
                <wp:positionV relativeFrom="paragraph">
                  <wp:posOffset>2665095</wp:posOffset>
                </wp:positionV>
                <wp:extent cx="7031355" cy="26670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13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57F" w:rsidRPr="00BF50CC" w:rsidRDefault="0052157F">
                            <w:pPr>
                              <w:rPr>
                                <w:color w:val="auto"/>
                                <w:lang w:val="es-MX"/>
                              </w:rPr>
                            </w:pPr>
                            <w:r w:rsidRPr="00BF50CC">
                              <w:rPr>
                                <w:color w:val="auto"/>
                                <w:lang w:val="es-MX"/>
                              </w:rPr>
                              <w:t>Formato correspondiente al acta circunstanciada con el folio: ________            Inspector: 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D37F" id="_x0000_s1031" type="#_x0000_t202" style="position:absolute;left:0;text-align:left;margin-left:-3pt;margin-top:209.85pt;width:553.65pt;height:21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" stroked="f">
                <v:textbox>
                  <w:txbxContent>
                    <w:p w:rsidR="0052157F" w:rsidRPr="00BF50CC" w:rsidRDefault="0052157F">
                      <w:pPr>
                        <w:rPr>
                          <w:color w:val="auto"/>
                          <w:lang w:val="es-MX"/>
                        </w:rPr>
                      </w:pPr>
                      <w:r w:rsidRPr="00BF50CC">
                        <w:rPr>
                          <w:color w:val="auto"/>
                          <w:lang w:val="es-MX"/>
                        </w:rPr>
                        <w:t>Formato correspondiente al acta circunstanciada con el folio: ________            Inspector: 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84FE3" w:rsidRPr="00BF50CC">
      <w:pgSz w:w="12240" w:h="15840"/>
      <w:pgMar w:top="79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310B2"/>
    <w:multiLevelType w:val="hybridMultilevel"/>
    <w:tmpl w:val="484292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62"/>
    <w:rsid w:val="00004798"/>
    <w:rsid w:val="000922D4"/>
    <w:rsid w:val="001D5972"/>
    <w:rsid w:val="001D6D83"/>
    <w:rsid w:val="00253B1C"/>
    <w:rsid w:val="00291A84"/>
    <w:rsid w:val="00337981"/>
    <w:rsid w:val="004B5A26"/>
    <w:rsid w:val="0052157F"/>
    <w:rsid w:val="005A4D6C"/>
    <w:rsid w:val="005B6BB4"/>
    <w:rsid w:val="005E1DE5"/>
    <w:rsid w:val="006730B1"/>
    <w:rsid w:val="006927BC"/>
    <w:rsid w:val="006E6D0D"/>
    <w:rsid w:val="006F4A25"/>
    <w:rsid w:val="00737295"/>
    <w:rsid w:val="007748C0"/>
    <w:rsid w:val="007A3DA9"/>
    <w:rsid w:val="00830772"/>
    <w:rsid w:val="00884FE3"/>
    <w:rsid w:val="008A61D9"/>
    <w:rsid w:val="00925604"/>
    <w:rsid w:val="00941683"/>
    <w:rsid w:val="00963262"/>
    <w:rsid w:val="00970224"/>
    <w:rsid w:val="00A40D31"/>
    <w:rsid w:val="00A45097"/>
    <w:rsid w:val="00B159EF"/>
    <w:rsid w:val="00B6064C"/>
    <w:rsid w:val="00B85F30"/>
    <w:rsid w:val="00BF50CC"/>
    <w:rsid w:val="00D23B65"/>
    <w:rsid w:val="00D50FBB"/>
    <w:rsid w:val="00D715B1"/>
    <w:rsid w:val="00D77E0E"/>
    <w:rsid w:val="00D92186"/>
    <w:rsid w:val="00DA7265"/>
    <w:rsid w:val="00E518EC"/>
    <w:rsid w:val="00E6481E"/>
    <w:rsid w:val="00FC5D56"/>
    <w:rsid w:val="00FD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2D9079-A710-44B4-93F3-0BC17673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en-US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E76A1D" w:themeColor="accent1"/>
      <w:sz w:val="24"/>
    </w:rPr>
  </w:style>
  <w:style w:type="paragraph" w:styleId="Ttulo2">
    <w:name w:val="heading 2"/>
    <w:basedOn w:val="Normal"/>
    <w:next w:val="Normal"/>
    <w:link w:val="Ttulo2C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E76A1D" w:themeColor="accent1"/>
      <w:sz w:val="24"/>
    </w:rPr>
  </w:style>
  <w:style w:type="paragraph" w:styleId="Ttulo3">
    <w:name w:val="heading 3"/>
    <w:basedOn w:val="Normal"/>
    <w:next w:val="Normal"/>
    <w:link w:val="Ttulo3C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Puesto">
    <w:name w:val="Title"/>
    <w:basedOn w:val="Normal"/>
    <w:link w:val="PuestoCar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PuestoCar">
    <w:name w:val="Puesto Car"/>
    <w:basedOn w:val="Fuentedeprrafopredeter"/>
    <w:link w:val="Puesto"/>
    <w:uiPriority w:val="1"/>
    <w:rPr>
      <w:rFonts w:asciiTheme="majorHAnsi" w:eastAsiaTheme="majorEastAsia" w:hAnsiTheme="majorHAnsi" w:cstheme="majorBidi"/>
      <w:b/>
      <w:bCs/>
      <w:caps/>
      <w:kern w:val="28"/>
      <w:sz w:val="78"/>
    </w:rPr>
  </w:style>
  <w:style w:type="paragraph" w:styleId="Subttulo">
    <w:name w:val="Subtitle"/>
    <w:basedOn w:val="Normal"/>
    <w:next w:val="Normal"/>
    <w:link w:val="SubttuloC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SubttuloCar">
    <w:name w:val="Subtítulo Car"/>
    <w:basedOn w:val="Fuentedeprrafopredeter"/>
    <w:link w:val="Subttulo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3"/>
    <w:rPr>
      <w:rFonts w:asciiTheme="majorHAnsi" w:eastAsiaTheme="majorEastAsia" w:hAnsiTheme="majorHAnsi" w:cstheme="majorBidi"/>
      <w:b/>
      <w:bCs/>
      <w:caps/>
      <w:color w:val="E76A1D" w:themeColor="accent1"/>
      <w:sz w:val="24"/>
    </w:rPr>
  </w:style>
  <w:style w:type="paragraph" w:customStyle="1" w:styleId="Encabezadodebloque">
    <w:name w:val="Encabezado de bloque"/>
    <w:basedOn w:val="Normal"/>
    <w:next w:val="Textodebloque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Descripcin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4"/>
    </w:rPr>
  </w:style>
  <w:style w:type="paragraph" w:styleId="Textodebloque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Ttulo2Car">
    <w:name w:val="Título 2 Car"/>
    <w:basedOn w:val="Fuentedeprrafopredeter"/>
    <w:link w:val="Ttulo2"/>
    <w:uiPriority w:val="3"/>
    <w:rPr>
      <w:rFonts w:asciiTheme="majorHAnsi" w:eastAsiaTheme="majorEastAsia" w:hAnsiTheme="majorHAnsi" w:cstheme="majorBidi"/>
      <w:color w:val="E76A1D" w:themeColor="accent1"/>
      <w:sz w:val="24"/>
    </w:rPr>
  </w:style>
  <w:style w:type="character" w:customStyle="1" w:styleId="Ttulo3Car">
    <w:name w:val="Título 3 Car"/>
    <w:basedOn w:val="Fuentedeprrafopredeter"/>
    <w:link w:val="Ttulo3"/>
    <w:uiPriority w:val="3"/>
    <w:rPr>
      <w:b/>
      <w:bCs/>
    </w:rPr>
  </w:style>
  <w:style w:type="paragraph" w:styleId="Cita">
    <w:name w:val="Quote"/>
    <w:basedOn w:val="Normal"/>
    <w:next w:val="Normal"/>
    <w:link w:val="CitaCar"/>
    <w:uiPriority w:val="3"/>
    <w:qFormat/>
    <w:pPr>
      <w:pBdr>
        <w:top w:val="single" w:sz="6" w:space="4" w:color="E76A1D" w:themeColor="accent1"/>
        <w:bottom w:val="single" w:sz="6" w:space="4" w:color="E76A1D" w:themeColor="accent1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CitaCar">
    <w:name w:val="Cita Car"/>
    <w:basedOn w:val="Fuentedeprrafopredeter"/>
    <w:link w:val="Cita"/>
    <w:uiPriority w:val="3"/>
    <w:rPr>
      <w:i/>
      <w:iCs/>
      <w:color w:val="404040" w:themeColor="text1" w:themeTint="BF"/>
      <w:sz w:val="28"/>
    </w:rPr>
  </w:style>
  <w:style w:type="character" w:customStyle="1" w:styleId="Ttulo4Car">
    <w:name w:val="Título 4 Car"/>
    <w:basedOn w:val="Fuentedeprrafopredeter"/>
    <w:link w:val="Ttulo4"/>
    <w:uiPriority w:val="3"/>
    <w:semiHidden/>
    <w:rPr>
      <w:rFonts w:asciiTheme="majorHAnsi" w:eastAsiaTheme="majorEastAsia" w:hAnsiTheme="majorHAnsi" w:cstheme="majorBidi"/>
    </w:rPr>
  </w:style>
  <w:style w:type="paragraph" w:styleId="Sinespaciado">
    <w:name w:val="No Spacing"/>
    <w:uiPriority w:val="99"/>
    <w:qFormat/>
    <w:pPr>
      <w:spacing w:after="0" w:line="240" w:lineRule="auto"/>
    </w:pPr>
  </w:style>
  <w:style w:type="paragraph" w:customStyle="1" w:styleId="Informacindecontacto">
    <w:name w:val="Información de contacto"/>
    <w:basedOn w:val="Normal"/>
    <w:uiPriority w:val="4"/>
    <w:qFormat/>
    <w:pPr>
      <w:spacing w:after="0"/>
    </w:pPr>
  </w:style>
  <w:style w:type="character" w:styleId="Textoennegrita">
    <w:name w:val="Strong"/>
    <w:basedOn w:val="Fuentedeprrafopredeter"/>
    <w:uiPriority w:val="22"/>
    <w:unhideWhenUsed/>
    <w:qFormat/>
    <w:rPr>
      <w:b/>
      <w:bCs/>
      <w:color w:val="5A5A5A" w:themeColor="text1" w:themeTint="A5"/>
    </w:rPr>
  </w:style>
  <w:style w:type="paragraph" w:customStyle="1" w:styleId="Encabezadodecontact">
    <w:name w:val="Encabezado de contact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E76A1D" w:themeColor="accent1"/>
      <w:sz w:val="24"/>
    </w:rPr>
  </w:style>
  <w:style w:type="paragraph" w:customStyle="1" w:styleId="Organizacin">
    <w:name w:val="Organización"/>
    <w:basedOn w:val="Normal"/>
    <w:uiPriority w:val="3"/>
    <w:qFormat/>
    <w:pPr>
      <w:spacing w:after="0"/>
    </w:pPr>
    <w:rPr>
      <w:rFonts w:asciiTheme="majorHAnsi" w:eastAsiaTheme="majorEastAsia" w:hAnsiTheme="majorHAnsi" w:cstheme="majorBidi"/>
      <w:b/>
      <w:bCs/>
      <w:caps/>
      <w:color w:val="E76A1D" w:themeColor="accent1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</w:rPr>
  </w:style>
  <w:style w:type="paragraph" w:customStyle="1" w:styleId="Direccindelremitente">
    <w:name w:val="Dirección del remitente"/>
    <w:uiPriority w:val="2"/>
    <w:rsid w:val="00884FE3"/>
    <w:pPr>
      <w:spacing w:after="0" w:line="240" w:lineRule="auto"/>
    </w:pPr>
    <w:rPr>
      <w:color w:val="E76A1D" w:themeColor="accent1"/>
      <w:kern w:val="0"/>
      <w:sz w:val="18"/>
      <w:szCs w:val="22"/>
      <w:lang w:val="es-MX" w:eastAsia="es-MX"/>
      <w14:ligatures w14:val="none"/>
    </w:rPr>
  </w:style>
  <w:style w:type="paragraph" w:styleId="Prrafodelista">
    <w:name w:val="List Paragraph"/>
    <w:basedOn w:val="Normal"/>
    <w:uiPriority w:val="34"/>
    <w:unhideWhenUsed/>
    <w:qFormat/>
    <w:rsid w:val="00692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\AppData\Roaming\Microsoft\Plantillas\Bolet&#237;n%20de%20noticias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Boletín de noticias</Template>
  <TotalTime>0</TotalTime>
  <Pages>2</Pages>
  <Words>19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hdcervantes03@gmail.com</dc:creator>
  <cp:keywords/>
  <cp:lastModifiedBy>Gloria Isela Cruz Meraz</cp:lastModifiedBy>
  <cp:revision>2</cp:revision>
  <cp:lastPrinted>2015-08-31T14:53:00Z</cp:lastPrinted>
  <dcterms:created xsi:type="dcterms:W3CDTF">2016-09-23T16:30:00Z</dcterms:created>
  <dcterms:modified xsi:type="dcterms:W3CDTF">2016-09-23T16:30:00Z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